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3B704" w14:textId="3340FC1E" w:rsidR="007B5DEB" w:rsidRPr="00414B63" w:rsidRDefault="007E0264" w:rsidP="001E245C">
      <w:pPr>
        <w:pStyle w:val="1TUDabsendendeStruktureinheit"/>
        <w:sectPr w:rsidR="007B5DEB" w:rsidRPr="00414B63" w:rsidSect="00EF78ED">
          <w:footerReference w:type="default" r:id="rId9"/>
          <w:headerReference w:type="first" r:id="rId10"/>
          <w:footerReference w:type="first" r:id="rId11"/>
          <w:pgSz w:w="11906" w:h="16838" w:code="9"/>
          <w:pgMar w:top="1985" w:right="1134" w:bottom="284" w:left="1701" w:header="1020" w:footer="340" w:gutter="0"/>
          <w:cols w:space="708"/>
          <w:titlePg/>
          <w:docGrid w:linePitch="360"/>
        </w:sectPr>
      </w:pPr>
      <w:r>
        <w:rPr>
          <w:color w:val="727777"/>
        </w:rPr>
        <w:drawing>
          <wp:anchor distT="0" distB="0" distL="114300" distR="114300" simplePos="0" relativeHeight="251663360" behindDoc="0" locked="1" layoutInCell="1" allowOverlap="1" wp14:anchorId="040733DF" wp14:editId="50763954">
            <wp:simplePos x="0" y="0"/>
            <wp:positionH relativeFrom="page">
              <wp:posOffset>591185</wp:posOffset>
            </wp:positionH>
            <wp:positionV relativeFrom="page">
              <wp:posOffset>483870</wp:posOffset>
            </wp:positionV>
            <wp:extent cx="1668145" cy="597535"/>
            <wp:effectExtent l="0" t="0" r="8255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8145" cy="597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3F94">
        <w:t>Fakultät Maschinenwesen/</w:t>
      </w:r>
      <w:r w:rsidR="00047F82">
        <w:t>(bitte Professur oder Institut benennen)</w:t>
      </w:r>
    </w:p>
    <w:p w14:paraId="6ABFDAF5" w14:textId="315CD7A2" w:rsidR="00414B63" w:rsidRDefault="00414B63" w:rsidP="00414B63">
      <w:pPr>
        <w:pStyle w:val="3TUDAdressfeldAnschrift"/>
      </w:pPr>
    </w:p>
    <w:p w14:paraId="51C93027" w14:textId="5F14DE24" w:rsidR="009A6249" w:rsidRDefault="009A6249" w:rsidP="00414B63">
      <w:pPr>
        <w:pStyle w:val="3TUDAdressfeldAnschrift"/>
      </w:pPr>
    </w:p>
    <w:p w14:paraId="3E9B03B7" w14:textId="0F410F88" w:rsidR="000C32A0" w:rsidRDefault="000C32A0" w:rsidP="00414B63">
      <w:pPr>
        <w:pStyle w:val="3TUDAdressfeldAnschrift"/>
      </w:pPr>
    </w:p>
    <w:p w14:paraId="4DFD8436" w14:textId="77777777" w:rsidR="000C32A0" w:rsidRDefault="000C32A0" w:rsidP="00414B63">
      <w:pPr>
        <w:pStyle w:val="3TUDAdressfeldAnschrift"/>
      </w:pPr>
    </w:p>
    <w:p w14:paraId="459964AF" w14:textId="77777777" w:rsidR="009A6249" w:rsidRDefault="009A6249" w:rsidP="00414B63">
      <w:pPr>
        <w:pStyle w:val="3TUDAdressfeldAnschrift"/>
      </w:pPr>
    </w:p>
    <w:p w14:paraId="15E3E1CA" w14:textId="5E340B65" w:rsidR="00A94F30" w:rsidRPr="00A94F30" w:rsidRDefault="006D1E0C" w:rsidP="009A6249">
      <w:pPr>
        <w:pStyle w:val="4TUDKontaktangaben"/>
      </w:pPr>
      <w:r w:rsidRPr="009F7B45">
        <w:br w:type="column"/>
      </w:r>
    </w:p>
    <w:p w14:paraId="29546B8F" w14:textId="77777777" w:rsidR="00414B63" w:rsidRPr="00A94F30" w:rsidRDefault="00414B63" w:rsidP="008D367C">
      <w:pPr>
        <w:pStyle w:val="4TUDKontaktangaben"/>
        <w:sectPr w:rsidR="00414B63" w:rsidRPr="00A94F30" w:rsidSect="001461F3">
          <w:type w:val="continuous"/>
          <w:pgSz w:w="11906" w:h="16838" w:code="9"/>
          <w:pgMar w:top="1985" w:right="1134" w:bottom="284" w:left="1701" w:header="1021" w:footer="1021" w:gutter="0"/>
          <w:cols w:num="2" w:space="1134" w:equalWidth="0">
            <w:col w:w="4253" w:space="1134"/>
            <w:col w:w="3684"/>
          </w:cols>
          <w:titlePg/>
          <w:docGrid w:linePitch="360"/>
        </w:sectPr>
      </w:pPr>
    </w:p>
    <w:p w14:paraId="0DA5F876" w14:textId="77777777" w:rsidR="009A6249" w:rsidRDefault="009A6249" w:rsidP="009A6249">
      <w:pPr>
        <w:spacing w:after="0" w:line="240" w:lineRule="auto"/>
        <w:rPr>
          <w:sz w:val="18"/>
          <w:szCs w:val="18"/>
        </w:rPr>
      </w:pPr>
    </w:p>
    <w:p w14:paraId="592696C9" w14:textId="77777777" w:rsidR="00047F82" w:rsidRPr="00975470" w:rsidRDefault="00047F82" w:rsidP="00047F82">
      <w:pPr>
        <w:spacing w:line="340" w:lineRule="exac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Aufgabenstellung für die Diplomarbeit</w:t>
      </w:r>
    </w:p>
    <w:p w14:paraId="387385D8" w14:textId="77777777" w:rsidR="00047F82" w:rsidRDefault="00047F82" w:rsidP="00047F82">
      <w:pPr>
        <w:spacing w:line="280" w:lineRule="exact"/>
        <w:jc w:val="center"/>
      </w:pPr>
      <w:r>
        <w:t>im Studiengang Werkstoffwissenschaft</w:t>
      </w:r>
    </w:p>
    <w:p w14:paraId="42E28DBB" w14:textId="77777777" w:rsidR="00047F82" w:rsidRDefault="00047F82" w:rsidP="00047F82">
      <w:pPr>
        <w:spacing w:line="200" w:lineRule="exact"/>
        <w:jc w:val="both"/>
      </w:pPr>
    </w:p>
    <w:p w14:paraId="086405BF" w14:textId="7EAF8458" w:rsidR="00047F82" w:rsidRDefault="00047F82" w:rsidP="00047F82">
      <w:pPr>
        <w:spacing w:line="200" w:lineRule="exact"/>
        <w:jc w:val="both"/>
      </w:pPr>
      <w:r>
        <w:t xml:space="preserve">Name </w:t>
      </w:r>
      <w:proofErr w:type="spellStart"/>
      <w:r>
        <w:t>des:der</w:t>
      </w:r>
      <w:proofErr w:type="spellEnd"/>
      <w:r>
        <w:t xml:space="preserve"> </w:t>
      </w:r>
      <w:proofErr w:type="spellStart"/>
      <w:r>
        <w:t>Diplomand:in</w:t>
      </w:r>
      <w:proofErr w:type="spellEnd"/>
      <w:r>
        <w:t xml:space="preserve"> </w:t>
      </w:r>
    </w:p>
    <w:p w14:paraId="003D1674" w14:textId="77777777" w:rsidR="00047F82" w:rsidRDefault="00047F82" w:rsidP="00047F82">
      <w:pPr>
        <w:spacing w:line="200" w:lineRule="exact"/>
        <w:jc w:val="both"/>
      </w:pPr>
    </w:p>
    <w:p w14:paraId="42931E1B" w14:textId="77777777" w:rsidR="00047F82" w:rsidRDefault="00047F82" w:rsidP="00047F82">
      <w:pPr>
        <w:spacing w:line="200" w:lineRule="exact"/>
        <w:jc w:val="both"/>
      </w:pPr>
      <w:r>
        <w:t>Thema:</w:t>
      </w:r>
    </w:p>
    <w:p w14:paraId="20F6D3F8" w14:textId="77777777" w:rsidR="00047F82" w:rsidRDefault="00047F82" w:rsidP="00047F82">
      <w:pPr>
        <w:spacing w:line="200" w:lineRule="exact"/>
        <w:jc w:val="both"/>
      </w:pPr>
    </w:p>
    <w:p w14:paraId="382E9102" w14:textId="77777777" w:rsidR="00047F82" w:rsidRDefault="00047F82" w:rsidP="00047F82">
      <w:pPr>
        <w:spacing w:line="200" w:lineRule="exact"/>
        <w:jc w:val="both"/>
      </w:pPr>
      <w:r>
        <w:t>Zielsetzung:</w:t>
      </w:r>
    </w:p>
    <w:p w14:paraId="29C7A0A7" w14:textId="77777777" w:rsidR="00047F82" w:rsidRDefault="00047F82" w:rsidP="009A6249">
      <w:pPr>
        <w:spacing w:after="0" w:line="240" w:lineRule="auto"/>
        <w:rPr>
          <w:sz w:val="18"/>
          <w:szCs w:val="18"/>
        </w:rPr>
      </w:pPr>
    </w:p>
    <w:p w14:paraId="6A6AF557" w14:textId="77777777" w:rsidR="00047F82" w:rsidRDefault="00047F82" w:rsidP="009A6249">
      <w:pPr>
        <w:spacing w:after="0" w:line="240" w:lineRule="auto"/>
        <w:rPr>
          <w:sz w:val="18"/>
          <w:szCs w:val="18"/>
        </w:rPr>
      </w:pPr>
    </w:p>
    <w:p w14:paraId="1E70BA85" w14:textId="77777777" w:rsidR="00A33047" w:rsidRDefault="00A33047" w:rsidP="009A6249">
      <w:pPr>
        <w:spacing w:after="0" w:line="240" w:lineRule="auto"/>
        <w:rPr>
          <w:sz w:val="18"/>
          <w:szCs w:val="18"/>
        </w:rPr>
      </w:pPr>
    </w:p>
    <w:p w14:paraId="65B05103" w14:textId="77777777" w:rsidR="00A33047" w:rsidRDefault="00A33047" w:rsidP="009A6249">
      <w:pPr>
        <w:spacing w:after="0" w:line="240" w:lineRule="auto"/>
        <w:rPr>
          <w:sz w:val="18"/>
          <w:szCs w:val="18"/>
        </w:rPr>
      </w:pPr>
    </w:p>
    <w:p w14:paraId="3820D1FB" w14:textId="77777777" w:rsidR="00A33047" w:rsidRDefault="00A33047" w:rsidP="009A6249">
      <w:pPr>
        <w:spacing w:after="0" w:line="240" w:lineRule="auto"/>
        <w:rPr>
          <w:sz w:val="18"/>
          <w:szCs w:val="18"/>
        </w:rPr>
      </w:pPr>
    </w:p>
    <w:p w14:paraId="5E24679E" w14:textId="77777777" w:rsidR="00A33047" w:rsidRDefault="00A33047" w:rsidP="009A6249">
      <w:pPr>
        <w:spacing w:after="0" w:line="240" w:lineRule="auto"/>
        <w:rPr>
          <w:sz w:val="18"/>
          <w:szCs w:val="18"/>
        </w:rPr>
      </w:pPr>
    </w:p>
    <w:p w14:paraId="2453002C" w14:textId="77777777" w:rsidR="00047F82" w:rsidRDefault="00047F82" w:rsidP="009A6249">
      <w:pPr>
        <w:spacing w:after="0" w:line="240" w:lineRule="auto"/>
        <w:rPr>
          <w:sz w:val="18"/>
          <w:szCs w:val="18"/>
        </w:rPr>
      </w:pPr>
    </w:p>
    <w:p w14:paraId="1F3A4B3D" w14:textId="77777777" w:rsidR="00047F82" w:rsidRDefault="00047F82" w:rsidP="009A6249">
      <w:pPr>
        <w:spacing w:after="0" w:line="240" w:lineRule="auto"/>
        <w:rPr>
          <w:sz w:val="18"/>
          <w:szCs w:val="18"/>
        </w:rPr>
      </w:pPr>
    </w:p>
    <w:tbl>
      <w:tblPr>
        <w:tblStyle w:val="Tabellenraster"/>
        <w:tblpPr w:leftFromText="142" w:rightFromText="142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5"/>
        <w:gridCol w:w="4606"/>
      </w:tblGrid>
      <w:tr w:rsidR="00047F82" w14:paraId="2DA1F44C" w14:textId="77777777" w:rsidTr="004927AF">
        <w:trPr>
          <w:cantSplit/>
        </w:trPr>
        <w:tc>
          <w:tcPr>
            <w:tcW w:w="9211" w:type="dxa"/>
            <w:gridSpan w:val="2"/>
            <w:noWrap/>
          </w:tcPr>
          <w:p w14:paraId="3486ACDA" w14:textId="5C8C99AA" w:rsidR="00047F82" w:rsidRPr="00D47E01" w:rsidRDefault="00047F82" w:rsidP="00A33047">
            <w:pPr>
              <w:spacing w:line="240" w:lineRule="exact"/>
              <w:jc w:val="both"/>
              <w:rPr>
                <w:u w:val="single"/>
              </w:rPr>
            </w:pPr>
            <w:proofErr w:type="spellStart"/>
            <w:r>
              <w:t>Betreuer:in</w:t>
            </w:r>
            <w:proofErr w:type="spellEnd"/>
            <w:r>
              <w:t>:</w:t>
            </w:r>
          </w:p>
        </w:tc>
      </w:tr>
      <w:tr w:rsidR="00047F82" w14:paraId="7CBFB086" w14:textId="77777777" w:rsidTr="004927AF">
        <w:trPr>
          <w:cantSplit/>
        </w:trPr>
        <w:tc>
          <w:tcPr>
            <w:tcW w:w="9211" w:type="dxa"/>
            <w:gridSpan w:val="2"/>
            <w:noWrap/>
          </w:tcPr>
          <w:p w14:paraId="3925DDED" w14:textId="77777777" w:rsidR="00047F82" w:rsidRPr="00D47E01" w:rsidRDefault="00047F82" w:rsidP="00A33047">
            <w:pPr>
              <w:spacing w:line="240" w:lineRule="exact"/>
              <w:jc w:val="both"/>
              <w:rPr>
                <w:u w:val="single"/>
              </w:rPr>
            </w:pPr>
            <w:r>
              <w:t>Ausgehändigt am:</w:t>
            </w:r>
          </w:p>
        </w:tc>
      </w:tr>
      <w:tr w:rsidR="00047F82" w14:paraId="26D2C151" w14:textId="77777777" w:rsidTr="004927AF">
        <w:trPr>
          <w:cantSplit/>
        </w:trPr>
        <w:tc>
          <w:tcPr>
            <w:tcW w:w="9211" w:type="dxa"/>
            <w:gridSpan w:val="2"/>
            <w:noWrap/>
          </w:tcPr>
          <w:p w14:paraId="60E4064E" w14:textId="77777777" w:rsidR="00047F82" w:rsidRPr="00D47E01" w:rsidRDefault="00047F82" w:rsidP="00A33047">
            <w:pPr>
              <w:spacing w:line="240" w:lineRule="exact"/>
              <w:jc w:val="both"/>
              <w:rPr>
                <w:u w:val="single"/>
              </w:rPr>
            </w:pPr>
            <w:r>
              <w:t>Einzureichen am:</w:t>
            </w:r>
          </w:p>
        </w:tc>
      </w:tr>
      <w:tr w:rsidR="00047F82" w14:paraId="3B61D7DE" w14:textId="77777777" w:rsidTr="004927AF">
        <w:trPr>
          <w:cantSplit/>
        </w:trPr>
        <w:tc>
          <w:tcPr>
            <w:tcW w:w="9211" w:type="dxa"/>
            <w:gridSpan w:val="2"/>
            <w:noWrap/>
          </w:tcPr>
          <w:p w14:paraId="7E4F183D" w14:textId="77777777" w:rsidR="00047F82" w:rsidRPr="00E07891" w:rsidRDefault="00047F82" w:rsidP="00A33047">
            <w:pPr>
              <w:spacing w:line="240" w:lineRule="exact"/>
              <w:jc w:val="both"/>
              <w:rPr>
                <w:rFonts w:cs="Open Sans"/>
                <w:spacing w:val="-10"/>
                <w:sz w:val="18"/>
                <w:u w:val="single"/>
              </w:rPr>
            </w:pPr>
            <w:r w:rsidRPr="00E07891">
              <w:rPr>
                <w:rFonts w:cs="Open Sans"/>
                <w:spacing w:val="-10"/>
                <w:sz w:val="16"/>
              </w:rPr>
              <w:t>Die von der Studienrichtung erlassenen Richtlinien zur Anfertigung der Diplomarbeit sowie die Diplomprüfungsordnung sind zu beachten.</w:t>
            </w:r>
          </w:p>
        </w:tc>
      </w:tr>
      <w:tr w:rsidR="00047F82" w14:paraId="629C77AF" w14:textId="77777777" w:rsidTr="004927AF">
        <w:trPr>
          <w:cantSplit/>
        </w:trPr>
        <w:tc>
          <w:tcPr>
            <w:tcW w:w="9211" w:type="dxa"/>
            <w:gridSpan w:val="2"/>
            <w:noWrap/>
          </w:tcPr>
          <w:p w14:paraId="33A3354B" w14:textId="77777777" w:rsidR="00047F82" w:rsidRDefault="00047F82" w:rsidP="00A33047">
            <w:pPr>
              <w:spacing w:after="0" w:line="240" w:lineRule="exact"/>
              <w:jc w:val="both"/>
              <w:rPr>
                <w:u w:val="single"/>
              </w:rPr>
            </w:pPr>
          </w:p>
          <w:p w14:paraId="17404954" w14:textId="77777777" w:rsidR="00047F82" w:rsidRDefault="00047F82" w:rsidP="00A33047">
            <w:pPr>
              <w:spacing w:after="0" w:line="240" w:lineRule="exact"/>
              <w:jc w:val="both"/>
              <w:rPr>
                <w:u w:val="single"/>
              </w:rPr>
            </w:pPr>
          </w:p>
          <w:p w14:paraId="1849CF25" w14:textId="77777777" w:rsidR="00047F82" w:rsidRPr="00D47E01" w:rsidRDefault="00047F82" w:rsidP="00A33047">
            <w:pPr>
              <w:spacing w:after="0" w:line="240" w:lineRule="exact"/>
              <w:jc w:val="both"/>
              <w:rPr>
                <w:u w:val="single"/>
              </w:rPr>
            </w:pPr>
          </w:p>
        </w:tc>
      </w:tr>
      <w:tr w:rsidR="00047F82" w14:paraId="62E02CCD" w14:textId="77777777" w:rsidTr="004927AF">
        <w:trPr>
          <w:cantSplit/>
        </w:trPr>
        <w:tc>
          <w:tcPr>
            <w:tcW w:w="4605" w:type="dxa"/>
            <w:noWrap/>
          </w:tcPr>
          <w:p w14:paraId="27A86C16" w14:textId="77777777" w:rsidR="00047F82" w:rsidRPr="00D47E01" w:rsidRDefault="00047F82" w:rsidP="00A33047">
            <w:pPr>
              <w:spacing w:after="0" w:line="240" w:lineRule="exact"/>
              <w:jc w:val="both"/>
              <w:rPr>
                <w:u w:val="single"/>
              </w:rPr>
            </w:pPr>
            <w:r w:rsidRPr="00D47E01">
              <w:rPr>
                <w:u w:val="single"/>
              </w:rPr>
              <w:tab/>
            </w:r>
            <w:r w:rsidRPr="00D47E01">
              <w:rPr>
                <w:u w:val="single"/>
              </w:rPr>
              <w:tab/>
            </w:r>
            <w:r w:rsidRPr="00D47E01">
              <w:rPr>
                <w:u w:val="single"/>
              </w:rPr>
              <w:tab/>
            </w:r>
            <w:r w:rsidRPr="00D47E01">
              <w:rPr>
                <w:u w:val="single"/>
              </w:rPr>
              <w:tab/>
            </w:r>
            <w:r w:rsidRPr="00D47E01">
              <w:rPr>
                <w:u w:val="single"/>
              </w:rPr>
              <w:tab/>
            </w:r>
            <w:r w:rsidRPr="00D47E01">
              <w:rPr>
                <w:u w:val="single"/>
              </w:rPr>
              <w:tab/>
            </w:r>
          </w:p>
        </w:tc>
        <w:tc>
          <w:tcPr>
            <w:tcW w:w="4606" w:type="dxa"/>
            <w:noWrap/>
          </w:tcPr>
          <w:p w14:paraId="034756F8" w14:textId="77777777" w:rsidR="00047F82" w:rsidRDefault="00047F82" w:rsidP="00A33047">
            <w:pPr>
              <w:spacing w:after="0" w:line="240" w:lineRule="exact"/>
              <w:jc w:val="both"/>
            </w:pPr>
            <w:r w:rsidRPr="00D47E01">
              <w:rPr>
                <w:u w:val="single"/>
              </w:rPr>
              <w:tab/>
            </w:r>
            <w:r w:rsidRPr="00D47E01">
              <w:rPr>
                <w:u w:val="single"/>
              </w:rPr>
              <w:tab/>
            </w:r>
            <w:r w:rsidRPr="00D47E01">
              <w:rPr>
                <w:u w:val="single"/>
              </w:rPr>
              <w:tab/>
            </w:r>
            <w:r w:rsidRPr="00D47E01">
              <w:rPr>
                <w:u w:val="single"/>
              </w:rPr>
              <w:tab/>
            </w:r>
            <w:r w:rsidRPr="00D47E01">
              <w:rPr>
                <w:u w:val="single"/>
              </w:rPr>
              <w:tab/>
            </w:r>
            <w:r w:rsidRPr="00D47E01">
              <w:rPr>
                <w:u w:val="single"/>
              </w:rPr>
              <w:tab/>
            </w:r>
          </w:p>
        </w:tc>
      </w:tr>
      <w:tr w:rsidR="00047F82" w14:paraId="4AB7DDC5" w14:textId="77777777" w:rsidTr="004927AF">
        <w:trPr>
          <w:cantSplit/>
        </w:trPr>
        <w:tc>
          <w:tcPr>
            <w:tcW w:w="4605" w:type="dxa"/>
            <w:noWrap/>
          </w:tcPr>
          <w:p w14:paraId="4D23A3F8" w14:textId="7ECD481F" w:rsidR="00047F82" w:rsidRDefault="00047F82" w:rsidP="00A33047">
            <w:pPr>
              <w:spacing w:after="0" w:line="240" w:lineRule="exact"/>
              <w:jc w:val="both"/>
            </w:pPr>
            <w:proofErr w:type="spellStart"/>
            <w:r>
              <w:t>Studiengangskoordinator</w:t>
            </w:r>
            <w:proofErr w:type="spellEnd"/>
          </w:p>
          <w:p w14:paraId="6B56365C" w14:textId="77777777" w:rsidR="00047F82" w:rsidRDefault="00047F82" w:rsidP="00A33047">
            <w:pPr>
              <w:spacing w:after="0" w:line="240" w:lineRule="exact"/>
              <w:jc w:val="both"/>
            </w:pPr>
          </w:p>
        </w:tc>
        <w:tc>
          <w:tcPr>
            <w:tcW w:w="4606" w:type="dxa"/>
            <w:noWrap/>
          </w:tcPr>
          <w:p w14:paraId="22950A46" w14:textId="1AAD9809" w:rsidR="00047F82" w:rsidRDefault="00047F82" w:rsidP="00A33047">
            <w:pPr>
              <w:spacing w:after="0" w:line="240" w:lineRule="exact"/>
              <w:jc w:val="both"/>
            </w:pPr>
            <w:proofErr w:type="spellStart"/>
            <w:r>
              <w:t>Betreuende:r</w:t>
            </w:r>
            <w:proofErr w:type="spellEnd"/>
            <w:r>
              <w:t xml:space="preserve"> </w:t>
            </w:r>
            <w:proofErr w:type="spellStart"/>
            <w:r>
              <w:t>Hochschullehrer:in</w:t>
            </w:r>
            <w:proofErr w:type="spellEnd"/>
            <w:r>
              <w:t xml:space="preserve"> </w:t>
            </w:r>
          </w:p>
        </w:tc>
      </w:tr>
      <w:tr w:rsidR="00047F82" w14:paraId="685CD29B" w14:textId="77777777" w:rsidTr="004927AF">
        <w:trPr>
          <w:cantSplit/>
        </w:trPr>
        <w:tc>
          <w:tcPr>
            <w:tcW w:w="4605" w:type="dxa"/>
            <w:noWrap/>
          </w:tcPr>
          <w:p w14:paraId="0AC3AD34" w14:textId="77777777" w:rsidR="00047F82" w:rsidRDefault="00047F82" w:rsidP="00A33047">
            <w:pPr>
              <w:spacing w:after="0" w:line="240" w:lineRule="exact"/>
              <w:jc w:val="both"/>
            </w:pPr>
            <w:r>
              <w:t xml:space="preserve">Prof. Dr. rer. </w:t>
            </w:r>
            <w:proofErr w:type="spellStart"/>
            <w:r>
              <w:t>medic</w:t>
            </w:r>
            <w:proofErr w:type="spellEnd"/>
            <w:r>
              <w:t>. H.-P. Wiesmann</w:t>
            </w:r>
          </w:p>
          <w:p w14:paraId="0FD8672E" w14:textId="77777777" w:rsidR="00047F82" w:rsidRDefault="00047F82" w:rsidP="00A33047">
            <w:pPr>
              <w:spacing w:after="0" w:line="240" w:lineRule="exact"/>
              <w:jc w:val="both"/>
            </w:pPr>
          </w:p>
        </w:tc>
        <w:tc>
          <w:tcPr>
            <w:tcW w:w="4606" w:type="dxa"/>
            <w:noWrap/>
          </w:tcPr>
          <w:p w14:paraId="7BFB0787" w14:textId="77777777" w:rsidR="00047F82" w:rsidRDefault="00047F82" w:rsidP="00A33047">
            <w:pPr>
              <w:spacing w:after="0" w:line="240" w:lineRule="exact"/>
              <w:jc w:val="both"/>
            </w:pPr>
            <w:r>
              <w:t>Prof. Dr.</w:t>
            </w:r>
          </w:p>
        </w:tc>
      </w:tr>
    </w:tbl>
    <w:p w14:paraId="1A651FEE" w14:textId="77777777" w:rsidR="00047F82" w:rsidRDefault="00047F82" w:rsidP="009A6249">
      <w:pPr>
        <w:spacing w:after="0" w:line="240" w:lineRule="auto"/>
        <w:rPr>
          <w:sz w:val="18"/>
          <w:szCs w:val="18"/>
        </w:rPr>
      </w:pPr>
    </w:p>
    <w:sectPr w:rsidR="00047F82" w:rsidSect="008522D8">
      <w:headerReference w:type="first" r:id="rId13"/>
      <w:footerReference w:type="first" r:id="rId14"/>
      <w:type w:val="continuous"/>
      <w:pgSz w:w="11906" w:h="16838" w:code="9"/>
      <w:pgMar w:top="1985" w:right="1134" w:bottom="1134" w:left="1701" w:header="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9334F" w14:textId="77777777" w:rsidR="00BB6B58" w:rsidRDefault="00BB6B58" w:rsidP="005C5990">
      <w:r>
        <w:separator/>
      </w:r>
    </w:p>
  </w:endnote>
  <w:endnote w:type="continuationSeparator" w:id="0">
    <w:p w14:paraId="7C094937" w14:textId="77777777" w:rsidR="00BB6B58" w:rsidRDefault="00BB6B58" w:rsidP="005C5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  <w:embedRegular r:id="rId1" w:fontKey="{D59C7482-7CE9-4336-93CB-6927E1F1C521}"/>
    <w:embedBold r:id="rId2" w:fontKey="{92CF5812-386A-4836-8A51-E590760344FF}"/>
    <w:embedItalic r:id="rId3" w:fontKey="{B7098B35-6392-4059-912B-68A1510448AD}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4" w:fontKey="{E9F242AF-AD2E-4598-BB98-3E75297DC9F1}"/>
    <w:embedBold r:id="rId5" w:fontKey="{C18BB8A5-AD3D-4B57-B6E5-CE33015D599B}"/>
    <w:embedItalic r:id="rId6" w:fontKey="{4F1193E3-BAC4-4DF8-B925-E2A8CBE2E868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5409DF9A-A791-4D16-82DA-D757018601A7}"/>
  </w:font>
  <w:font w:name="TUD-Iconfont Light">
    <w:altName w:val="Courier New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  <w:embedRegular r:id="rId8" w:fontKey="{514FD7A7-2B90-489F-9D3E-523C0E0D6C7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4420317"/>
      <w:docPartObj>
        <w:docPartGallery w:val="Page Numbers (Bottom of Page)"/>
        <w:docPartUnique/>
      </w:docPartObj>
    </w:sdtPr>
    <w:sdtEndPr/>
    <w:sdtContent>
      <w:sdt>
        <w:sdtPr>
          <w:id w:val="-2105566561"/>
          <w:docPartObj>
            <w:docPartGallery w:val="Page Numbers (Top of Page)"/>
            <w:docPartUnique/>
          </w:docPartObj>
        </w:sdtPr>
        <w:sdtEndPr/>
        <w:sdtContent>
          <w:p w14:paraId="431AAB35" w14:textId="21D91D68" w:rsidR="00EF78ED" w:rsidRDefault="00EF78ED" w:rsidP="00EF78ED">
            <w:pPr>
              <w:pStyle w:val="Fuzeile"/>
            </w:pPr>
            <w:r w:rsidRPr="00EF78ED">
              <w:t xml:space="preserve">Seite </w:t>
            </w:r>
            <w:r w:rsidRPr="00EF78ED">
              <w:fldChar w:fldCharType="begin"/>
            </w:r>
            <w:r w:rsidRPr="00EF78ED">
              <w:instrText>PAGE</w:instrText>
            </w:r>
            <w:r w:rsidRPr="00EF78ED">
              <w:fldChar w:fldCharType="separate"/>
            </w:r>
            <w:r w:rsidR="00047F82">
              <w:rPr>
                <w:noProof/>
              </w:rPr>
              <w:t>2</w:t>
            </w:r>
            <w:r w:rsidRPr="00EF78ED">
              <w:fldChar w:fldCharType="end"/>
            </w:r>
            <w:r w:rsidRPr="00EF78ED">
              <w:t xml:space="preserve"> von </w:t>
            </w:r>
            <w:r w:rsidRPr="00EF78ED">
              <w:fldChar w:fldCharType="begin"/>
            </w:r>
            <w:r w:rsidRPr="00EF78ED">
              <w:instrText>NUMPAGES</w:instrText>
            </w:r>
            <w:r w:rsidRPr="00EF78ED">
              <w:fldChar w:fldCharType="separate"/>
            </w:r>
            <w:r w:rsidR="00360189">
              <w:rPr>
                <w:noProof/>
              </w:rPr>
              <w:t>1</w:t>
            </w:r>
            <w:r w:rsidRPr="00EF78ED">
              <w:fldChar w:fldCharType="end"/>
            </w:r>
          </w:p>
          <w:p w14:paraId="7126DC3B" w14:textId="77777777" w:rsidR="00CA41FE" w:rsidRPr="00EF78ED" w:rsidRDefault="000C32A0" w:rsidP="00EF78ED">
            <w:pPr>
              <w:pStyle w:val="Fuzeile"/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3568038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C56BACA" w14:textId="39CDE139" w:rsidR="00EF78ED" w:rsidRDefault="00EF78ED" w:rsidP="00EF78ED">
            <w:pPr>
              <w:pStyle w:val="Fuzeile"/>
              <w:spacing w:before="0" w:after="0"/>
            </w:pPr>
          </w:p>
          <w:tbl>
            <w:tblPr>
              <w:tblStyle w:val="Tabellenraster"/>
              <w:tblpPr w:leftFromText="1701" w:bottomFromText="284" w:vertAnchor="text" w:horzAnchor="margin" w:tblpY="1"/>
              <w:tblOverlap w:val="never"/>
              <w:tblW w:w="907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  <w:tblCaption w:val="Kontaktangaben"/>
              <w:tblDescription w:val="Angaben zu Postadresse, Zufahrt, bankverbindung etc."/>
            </w:tblPr>
            <w:tblGrid>
              <w:gridCol w:w="2028"/>
              <w:gridCol w:w="1800"/>
              <w:gridCol w:w="1806"/>
              <w:gridCol w:w="2085"/>
              <w:gridCol w:w="1353"/>
            </w:tblGrid>
            <w:tr w:rsidR="00060CED" w:rsidRPr="00E15E87" w14:paraId="1A0148E2" w14:textId="77777777" w:rsidTr="00273F94">
              <w:trPr>
                <w:trHeight w:val="20"/>
                <w:tblHeader/>
              </w:trPr>
              <w:tc>
                <w:tcPr>
                  <w:tcW w:w="2028" w:type="dxa"/>
                  <w:tcMar>
                    <w:bottom w:w="113" w:type="dxa"/>
                  </w:tcMar>
                </w:tcPr>
                <w:p w14:paraId="5719C894" w14:textId="77777777" w:rsidR="00060CED" w:rsidRPr="00E15E87" w:rsidRDefault="00060CED" w:rsidP="00060CED">
                  <w:pPr>
                    <w:pStyle w:val="TUDKontaktFubereichStandard"/>
                    <w:framePr w:wrap="auto" w:vAnchor="margin" w:hAnchor="text" w:yAlign="inline"/>
                    <w:spacing w:line="240" w:lineRule="auto"/>
                    <w:suppressOverlap w:val="0"/>
                    <w:rPr>
                      <w:rFonts w:ascii="Open Sans Light" w:hAnsi="Open Sans Light" w:cs="Open Sans Light"/>
                    </w:rPr>
                  </w:pPr>
                </w:p>
              </w:tc>
              <w:tc>
                <w:tcPr>
                  <w:tcW w:w="1800" w:type="dxa"/>
                  <w:tcMar>
                    <w:bottom w:w="113" w:type="dxa"/>
                  </w:tcMar>
                </w:tcPr>
                <w:p w14:paraId="5F020344" w14:textId="191CF74E" w:rsidR="00060CED" w:rsidRPr="00060CED" w:rsidRDefault="00060CED" w:rsidP="00060CED">
                  <w:pPr>
                    <w:pStyle w:val="TUDKontaktFubereichStandard"/>
                    <w:framePr w:wrap="auto" w:vAnchor="margin" w:hAnchor="text" w:yAlign="inline"/>
                    <w:spacing w:line="240" w:lineRule="auto"/>
                    <w:suppressOverlap w:val="0"/>
                    <w:rPr>
                      <w:rFonts w:ascii="Open Sans Semibold" w:hAnsi="Open Sans Semibold" w:cs="Open Sans Semibold"/>
                    </w:rPr>
                  </w:pPr>
                </w:p>
              </w:tc>
              <w:tc>
                <w:tcPr>
                  <w:tcW w:w="1806" w:type="dxa"/>
                  <w:tcMar>
                    <w:bottom w:w="113" w:type="dxa"/>
                  </w:tcMar>
                </w:tcPr>
                <w:p w14:paraId="15F60E4E" w14:textId="3ACE5844" w:rsidR="00060CED" w:rsidRPr="00E15E87" w:rsidRDefault="00060CED" w:rsidP="00273F94">
                  <w:pPr>
                    <w:pStyle w:val="TUDKontaktFubereichStandard"/>
                    <w:framePr w:wrap="auto" w:vAnchor="margin" w:hAnchor="text" w:yAlign="inline"/>
                    <w:spacing w:line="240" w:lineRule="auto"/>
                    <w:suppressOverlap w:val="0"/>
                    <w:rPr>
                      <w:rFonts w:ascii="Open Sans Light" w:hAnsi="Open Sans Light" w:cs="Open Sans Light"/>
                    </w:rPr>
                  </w:pPr>
                </w:p>
              </w:tc>
              <w:tc>
                <w:tcPr>
                  <w:tcW w:w="2085" w:type="dxa"/>
                  <w:tcMar>
                    <w:bottom w:w="113" w:type="dxa"/>
                  </w:tcMar>
                </w:tcPr>
                <w:p w14:paraId="5C678950" w14:textId="4167810B" w:rsidR="00060CED" w:rsidRPr="00E15E87" w:rsidRDefault="00060CED" w:rsidP="00273F94">
                  <w:pPr>
                    <w:pStyle w:val="TUDKontaktFubereichStandard"/>
                    <w:framePr w:wrap="auto" w:vAnchor="margin" w:hAnchor="text" w:yAlign="inline"/>
                    <w:spacing w:line="240" w:lineRule="auto"/>
                    <w:suppressOverlap w:val="0"/>
                    <w:rPr>
                      <w:rFonts w:ascii="Open Sans Light" w:hAnsi="Open Sans Light" w:cs="Open Sans Light"/>
                    </w:rPr>
                  </w:pPr>
                </w:p>
              </w:tc>
              <w:tc>
                <w:tcPr>
                  <w:tcW w:w="1353" w:type="dxa"/>
                  <w:tcMar>
                    <w:bottom w:w="113" w:type="dxa"/>
                  </w:tcMar>
                </w:tcPr>
                <w:p w14:paraId="250DB5B9" w14:textId="5FAB1593" w:rsidR="00060CED" w:rsidRPr="00204169" w:rsidRDefault="00060CED" w:rsidP="00060CED">
                  <w:pPr>
                    <w:pStyle w:val="TUDKontaktFubereichStandard"/>
                    <w:framePr w:wrap="auto" w:vAnchor="margin" w:hAnchor="text" w:yAlign="inline"/>
                    <w:suppressOverlap w:val="0"/>
                  </w:pPr>
                </w:p>
              </w:tc>
            </w:tr>
            <w:tr w:rsidR="00060CED" w:rsidRPr="00E15E87" w14:paraId="53EE287F" w14:textId="77777777" w:rsidTr="00273F94">
              <w:trPr>
                <w:trHeight w:val="80"/>
                <w:tblHeader/>
              </w:trPr>
              <w:tc>
                <w:tcPr>
                  <w:tcW w:w="2028" w:type="dxa"/>
                  <w:tcMar>
                    <w:bottom w:w="113" w:type="dxa"/>
                  </w:tcMar>
                  <w:vAlign w:val="bottom"/>
                </w:tcPr>
                <w:p w14:paraId="2A287121" w14:textId="77EF1F68" w:rsidR="00060CED" w:rsidRPr="00E15E87" w:rsidRDefault="00060CED" w:rsidP="00060CED">
                  <w:pPr>
                    <w:pStyle w:val="TUDKontaktFussbereichberschriftH2"/>
                    <w:rPr>
                      <w:i/>
                    </w:rPr>
                  </w:pPr>
                </w:p>
              </w:tc>
              <w:tc>
                <w:tcPr>
                  <w:tcW w:w="7044" w:type="dxa"/>
                  <w:gridSpan w:val="4"/>
                  <w:tcMar>
                    <w:bottom w:w="113" w:type="dxa"/>
                  </w:tcMar>
                  <w:vAlign w:val="bottom"/>
                </w:tcPr>
                <w:p w14:paraId="6C88B755" w14:textId="07483392" w:rsidR="00060CED" w:rsidRPr="0066050D" w:rsidRDefault="00060CED" w:rsidP="00273F94">
                  <w:pPr>
                    <w:pStyle w:val="TUDKontaktFubereichStandard"/>
                    <w:framePr w:wrap="auto" w:vAnchor="margin" w:hAnchor="text" w:yAlign="inline"/>
                    <w:spacing w:line="240" w:lineRule="auto"/>
                    <w:ind w:left="240"/>
                    <w:suppressOverlap w:val="0"/>
                    <w:rPr>
                      <w:rFonts w:ascii="Open Sans Semibold" w:hAnsi="Open Sans Semibold" w:cs="Open Sans Semibold"/>
                    </w:rPr>
                  </w:pPr>
                </w:p>
              </w:tc>
            </w:tr>
          </w:tbl>
          <w:p w14:paraId="72946A46" w14:textId="77777777" w:rsidR="007038C6" w:rsidRPr="00EF78ED" w:rsidRDefault="000C32A0" w:rsidP="00EF78ED">
            <w:pPr>
              <w:pStyle w:val="Fuzeile"/>
              <w:spacing w:before="0" w:after="0"/>
            </w:pP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808080" w:themeColor="background1" w:themeShade="80"/>
      </w:rPr>
      <w:id w:val="-774716562"/>
      <w:docPartObj>
        <w:docPartGallery w:val="Page Numbers (Bottom of Page)"/>
        <w:docPartUnique/>
      </w:docPartObj>
    </w:sdtPr>
    <w:sdtEndPr/>
    <w:sdtContent>
      <w:p w14:paraId="05729B10" w14:textId="77777777" w:rsidR="001461F3" w:rsidRPr="00967C29" w:rsidRDefault="001461F3" w:rsidP="00CA41FE">
        <w:pPr>
          <w:pStyle w:val="Fuzeile"/>
          <w:rPr>
            <w:color w:val="808080" w:themeColor="background1" w:themeShade="80"/>
          </w:rPr>
        </w:pPr>
        <w:r>
          <w:rPr>
            <w:noProof/>
            <w:color w:val="808080" w:themeColor="background1" w:themeShade="80"/>
            <w:lang w:eastAsia="de-DE"/>
          </w:rPr>
          <mc:AlternateContent>
            <mc:Choice Requires="wps">
              <w:drawing>
                <wp:anchor distT="0" distB="0" distL="114300" distR="114300" simplePos="0" relativeHeight="251663360" behindDoc="0" locked="1" layoutInCell="1" allowOverlap="1" wp14:anchorId="349D18A6" wp14:editId="09C77140">
                  <wp:simplePos x="0" y="0"/>
                  <wp:positionH relativeFrom="column">
                    <wp:posOffset>-900430</wp:posOffset>
                  </wp:positionH>
                  <wp:positionV relativeFrom="page">
                    <wp:posOffset>5346700</wp:posOffset>
                  </wp:positionV>
                  <wp:extent cx="180000" cy="0"/>
                  <wp:effectExtent l="0" t="0" r="29845" b="19050"/>
                  <wp:wrapNone/>
                  <wp:docPr id="13" name="Gerader Verbinder 13" descr="vertikale Line schwarz, 5 mm breit" title="Lochmarke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180000" cy="0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chemeClr val="accent3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6C81E998" id="Gerader Verbinder 13" o:spid="_x0000_s1026" alt="Titel: Lochmarke - Beschreibung: vertikale Line schwarz, 5 mm breit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70.9pt,421pt" to="-56.7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" strokecolor="#009fe3 [3206]" strokeweight=".5pt">
                  <v:stroke joinstyle="miter"/>
                  <w10:wrap anchory="page"/>
                  <w10:anchorlock/>
                </v:line>
              </w:pict>
            </mc:Fallback>
          </mc:AlternateContent>
        </w:r>
        <w:r w:rsidRPr="00967C29">
          <w:rPr>
            <w:color w:val="808080" w:themeColor="background1" w:themeShade="80"/>
          </w:rPr>
          <w:fldChar w:fldCharType="begin"/>
        </w:r>
        <w:r w:rsidRPr="00967C29">
          <w:rPr>
            <w:color w:val="808080" w:themeColor="background1" w:themeShade="80"/>
          </w:rPr>
          <w:instrText>PAGE   \* MERGEFORMAT</w:instrText>
        </w:r>
        <w:r w:rsidRPr="00967C29">
          <w:rPr>
            <w:color w:val="808080" w:themeColor="background1" w:themeShade="80"/>
          </w:rPr>
          <w:fldChar w:fldCharType="separate"/>
        </w:r>
        <w:r w:rsidR="008522D8">
          <w:rPr>
            <w:noProof/>
            <w:color w:val="808080" w:themeColor="background1" w:themeShade="80"/>
          </w:rPr>
          <w:t>2</w:t>
        </w:r>
        <w:r w:rsidRPr="00967C29">
          <w:rPr>
            <w:color w:val="808080" w:themeColor="background1" w:themeShade="80"/>
          </w:rPr>
          <w:fldChar w:fldCharType="end"/>
        </w:r>
        <w:r w:rsidRPr="00967C29">
          <w:rPr>
            <w:color w:val="808080" w:themeColor="background1" w:themeShade="80"/>
          </w:rPr>
          <w:t xml:space="preserve"> / XX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94D97" w14:textId="77777777" w:rsidR="00BB6B58" w:rsidRDefault="00BB6B58" w:rsidP="005C5990">
      <w:r>
        <w:separator/>
      </w:r>
    </w:p>
  </w:footnote>
  <w:footnote w:type="continuationSeparator" w:id="0">
    <w:p w14:paraId="4FD1D668" w14:textId="77777777" w:rsidR="00BB6B58" w:rsidRDefault="00BB6B58" w:rsidP="005C5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B8C05" w14:textId="3C45FA66" w:rsidR="002C79F8" w:rsidRDefault="006D1E0C" w:rsidP="005C5990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5168" behindDoc="0" locked="1" layoutInCell="1" allowOverlap="0" wp14:anchorId="532DF0B4" wp14:editId="63A3F830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180000" cy="0"/>
              <wp:effectExtent l="0" t="0" r="29845" b="19050"/>
              <wp:wrapNone/>
              <wp:docPr id="4" name="Gerader Verbinder 4" descr="vertikale Linie" title="vertikale Lini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7BE0A66" id="Gerader Verbinder 4" o:spid="_x0000_s1026" alt="Titel: vertikale Linie - Beschreibung: vertikale Linie" style="position:absolute;z-index:25165516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421pt" to="28.3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" o:allowoverlap="f" strokecolor="white [3214]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8FBE1" w14:textId="77777777" w:rsidR="001A35AE" w:rsidRDefault="00711BE6" w:rsidP="005C5990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0D852973" wp14:editId="4893CE42">
              <wp:simplePos x="0" y="0"/>
              <wp:positionH relativeFrom="column">
                <wp:posOffset>-900430</wp:posOffset>
              </wp:positionH>
              <wp:positionV relativeFrom="page">
                <wp:posOffset>3780790</wp:posOffset>
              </wp:positionV>
              <wp:extent cx="180000" cy="0"/>
              <wp:effectExtent l="0" t="0" r="29845" b="19050"/>
              <wp:wrapNone/>
              <wp:docPr id="2" name="Gerader Verbinder 2" descr="vertikale Line schwarz, 5 mm breit" title="Falzmark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76FDDF7" id="Gerader Verbinder 2" o:spid="_x0000_s1026" alt="Titel: Falzmarke - Beschreibung: vertikale Line schwarz, 5 mm breit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70.9pt,297.7pt" to="-56.75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" strokecolor="#009fe3 [3206]" strokeweight=".5pt">
              <v:stroke joinstyle="miter"/>
              <w10:wrap anchory="page"/>
              <w10:anchorlock/>
            </v:line>
          </w:pict>
        </mc:Fallback>
      </mc:AlternateContent>
    </w:r>
    <w:r w:rsidR="001A35AE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1" layoutInCell="1" allowOverlap="0" wp14:anchorId="695C9DA1" wp14:editId="211819A8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180000" cy="0"/>
              <wp:effectExtent l="0" t="0" r="29845" b="19050"/>
              <wp:wrapNone/>
              <wp:docPr id="8" name="Gerader Verbinder 8" descr="vertikale Linie" title="vertikale Lini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FC5D1D" id="Gerader Verbinder 8" o:spid="_x0000_s1026" alt="Titel: vertikale Linie - Beschreibung: vertikale Linie" style="position:absolute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421pt" to="28.3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" o:allowoverlap="f" strokecolor="white [3214]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08E02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33AA5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9F829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9E71B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EA55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460B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F820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EF8C2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0620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CD8FF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1751F4"/>
    <w:multiLevelType w:val="multilevel"/>
    <w:tmpl w:val="A8A66ABA"/>
    <w:lvl w:ilvl="0">
      <w:start w:val="1"/>
      <w:numFmt w:val="non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%2"/>
      <w:lvlJc w:val="left"/>
      <w:pPr>
        <w:ind w:left="227" w:firstLine="0"/>
      </w:pPr>
      <w:rPr>
        <w:rFonts w:hint="default"/>
      </w:rPr>
    </w:lvl>
    <w:lvl w:ilvl="2">
      <w:start w:val="1"/>
      <w:numFmt w:val="none"/>
      <w:lvlText w:val="%3"/>
      <w:lvlJc w:val="left"/>
      <w:pPr>
        <w:ind w:left="454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68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908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35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1362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1589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ind w:left="1816" w:firstLine="0"/>
      </w:pPr>
      <w:rPr>
        <w:rFonts w:hint="default"/>
      </w:rPr>
    </w:lvl>
  </w:abstractNum>
  <w:abstractNum w:abstractNumId="11" w15:restartNumberingAfterBreak="0">
    <w:nsid w:val="1C5E085D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01E485E"/>
    <w:multiLevelType w:val="hybridMultilevel"/>
    <w:tmpl w:val="F76468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5D3341"/>
    <w:multiLevelType w:val="hybridMultilevel"/>
    <w:tmpl w:val="906017B2"/>
    <w:lvl w:ilvl="0" w:tplc="628E71AE">
      <w:start w:val="1"/>
      <w:numFmt w:val="decimal"/>
      <w:pStyle w:val="berschrift2"/>
      <w:lvlText w:val="[%1]"/>
      <w:lvlJc w:val="left"/>
      <w:pPr>
        <w:ind w:left="720" w:hanging="360"/>
      </w:pPr>
      <w:rPr>
        <w:rFonts w:ascii="Open Sans Semibold" w:hAnsi="Open Sans Semibold" w:cs="Open Sans Semibold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10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13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0CED"/>
    <w:rsid w:val="00002782"/>
    <w:rsid w:val="00004E20"/>
    <w:rsid w:val="00012EF6"/>
    <w:rsid w:val="000150FA"/>
    <w:rsid w:val="00040036"/>
    <w:rsid w:val="00047F82"/>
    <w:rsid w:val="00060CED"/>
    <w:rsid w:val="00066448"/>
    <w:rsid w:val="00080DA3"/>
    <w:rsid w:val="000837A9"/>
    <w:rsid w:val="00085C7C"/>
    <w:rsid w:val="00086C13"/>
    <w:rsid w:val="000912B7"/>
    <w:rsid w:val="000935A8"/>
    <w:rsid w:val="000A3487"/>
    <w:rsid w:val="000B0B77"/>
    <w:rsid w:val="000B2C73"/>
    <w:rsid w:val="000C32A0"/>
    <w:rsid w:val="000E2358"/>
    <w:rsid w:val="000E54C7"/>
    <w:rsid w:val="000F72C6"/>
    <w:rsid w:val="0010026E"/>
    <w:rsid w:val="0010096B"/>
    <w:rsid w:val="00100ECC"/>
    <w:rsid w:val="0012185C"/>
    <w:rsid w:val="00124585"/>
    <w:rsid w:val="001248B5"/>
    <w:rsid w:val="0013600F"/>
    <w:rsid w:val="001461F3"/>
    <w:rsid w:val="00164106"/>
    <w:rsid w:val="00190575"/>
    <w:rsid w:val="001A245A"/>
    <w:rsid w:val="001A35AE"/>
    <w:rsid w:val="001C2D95"/>
    <w:rsid w:val="001C6AF9"/>
    <w:rsid w:val="001D4FE0"/>
    <w:rsid w:val="001E245C"/>
    <w:rsid w:val="00201FFC"/>
    <w:rsid w:val="00204169"/>
    <w:rsid w:val="00204B4C"/>
    <w:rsid w:val="00212FB4"/>
    <w:rsid w:val="002131FC"/>
    <w:rsid w:val="0023597A"/>
    <w:rsid w:val="0025298B"/>
    <w:rsid w:val="00261365"/>
    <w:rsid w:val="00264C35"/>
    <w:rsid w:val="002654BC"/>
    <w:rsid w:val="00267C25"/>
    <w:rsid w:val="00273F94"/>
    <w:rsid w:val="00277D98"/>
    <w:rsid w:val="00280F90"/>
    <w:rsid w:val="00282127"/>
    <w:rsid w:val="002913A4"/>
    <w:rsid w:val="002A13FD"/>
    <w:rsid w:val="002A2749"/>
    <w:rsid w:val="002A62F6"/>
    <w:rsid w:val="002A799B"/>
    <w:rsid w:val="002B07B9"/>
    <w:rsid w:val="002C79F8"/>
    <w:rsid w:val="002D6AB0"/>
    <w:rsid w:val="002E7CAC"/>
    <w:rsid w:val="00302EE4"/>
    <w:rsid w:val="00304A1B"/>
    <w:rsid w:val="00310E0C"/>
    <w:rsid w:val="00314020"/>
    <w:rsid w:val="00315A8B"/>
    <w:rsid w:val="0031725B"/>
    <w:rsid w:val="00343F40"/>
    <w:rsid w:val="00347CE5"/>
    <w:rsid w:val="00352D0D"/>
    <w:rsid w:val="00360189"/>
    <w:rsid w:val="0036019B"/>
    <w:rsid w:val="00364B20"/>
    <w:rsid w:val="003662D4"/>
    <w:rsid w:val="00375E82"/>
    <w:rsid w:val="003930DD"/>
    <w:rsid w:val="00393552"/>
    <w:rsid w:val="003B6D92"/>
    <w:rsid w:val="003B7C4C"/>
    <w:rsid w:val="003D1C5E"/>
    <w:rsid w:val="003D47AF"/>
    <w:rsid w:val="003D5C0B"/>
    <w:rsid w:val="003D7E5C"/>
    <w:rsid w:val="003E5300"/>
    <w:rsid w:val="003E5E24"/>
    <w:rsid w:val="003E7840"/>
    <w:rsid w:val="003F7394"/>
    <w:rsid w:val="00414B63"/>
    <w:rsid w:val="00421DB8"/>
    <w:rsid w:val="00451855"/>
    <w:rsid w:val="00451F59"/>
    <w:rsid w:val="00453577"/>
    <w:rsid w:val="00455E51"/>
    <w:rsid w:val="00461032"/>
    <w:rsid w:val="00462235"/>
    <w:rsid w:val="00467CA8"/>
    <w:rsid w:val="00481262"/>
    <w:rsid w:val="00481371"/>
    <w:rsid w:val="00484A22"/>
    <w:rsid w:val="004927AF"/>
    <w:rsid w:val="004975E2"/>
    <w:rsid w:val="004B2E95"/>
    <w:rsid w:val="004B37FE"/>
    <w:rsid w:val="004D4803"/>
    <w:rsid w:val="004E271D"/>
    <w:rsid w:val="004E2CF4"/>
    <w:rsid w:val="004E300C"/>
    <w:rsid w:val="004E7D3D"/>
    <w:rsid w:val="005012DE"/>
    <w:rsid w:val="00511E70"/>
    <w:rsid w:val="00512155"/>
    <w:rsid w:val="00530F1B"/>
    <w:rsid w:val="0053112C"/>
    <w:rsid w:val="00540242"/>
    <w:rsid w:val="00545572"/>
    <w:rsid w:val="00545BB4"/>
    <w:rsid w:val="005517C0"/>
    <w:rsid w:val="00552953"/>
    <w:rsid w:val="00552D51"/>
    <w:rsid w:val="00564596"/>
    <w:rsid w:val="00564B16"/>
    <w:rsid w:val="00564B83"/>
    <w:rsid w:val="00574F8B"/>
    <w:rsid w:val="00576204"/>
    <w:rsid w:val="00577C66"/>
    <w:rsid w:val="005878C7"/>
    <w:rsid w:val="00594D56"/>
    <w:rsid w:val="00596FC0"/>
    <w:rsid w:val="005C29F8"/>
    <w:rsid w:val="005C4D9F"/>
    <w:rsid w:val="005C5990"/>
    <w:rsid w:val="005D5726"/>
    <w:rsid w:val="005D5E63"/>
    <w:rsid w:val="005E49BA"/>
    <w:rsid w:val="005E6EAF"/>
    <w:rsid w:val="005F1280"/>
    <w:rsid w:val="0060088B"/>
    <w:rsid w:val="00603D7F"/>
    <w:rsid w:val="0061445B"/>
    <w:rsid w:val="006255EA"/>
    <w:rsid w:val="00640415"/>
    <w:rsid w:val="006555E8"/>
    <w:rsid w:val="0066050D"/>
    <w:rsid w:val="00670891"/>
    <w:rsid w:val="00673ABA"/>
    <w:rsid w:val="0067736C"/>
    <w:rsid w:val="006906B3"/>
    <w:rsid w:val="00692740"/>
    <w:rsid w:val="00697B5D"/>
    <w:rsid w:val="006A44FD"/>
    <w:rsid w:val="006B1871"/>
    <w:rsid w:val="006B3CA6"/>
    <w:rsid w:val="006B4F10"/>
    <w:rsid w:val="006B62DB"/>
    <w:rsid w:val="006C4317"/>
    <w:rsid w:val="006D0445"/>
    <w:rsid w:val="006D1E0C"/>
    <w:rsid w:val="006E4761"/>
    <w:rsid w:val="006F402A"/>
    <w:rsid w:val="006F50E0"/>
    <w:rsid w:val="006F69B0"/>
    <w:rsid w:val="00702BA8"/>
    <w:rsid w:val="007038C6"/>
    <w:rsid w:val="007048DC"/>
    <w:rsid w:val="007066F4"/>
    <w:rsid w:val="0071074C"/>
    <w:rsid w:val="00711BE6"/>
    <w:rsid w:val="007143BE"/>
    <w:rsid w:val="00720F8A"/>
    <w:rsid w:val="007237C0"/>
    <w:rsid w:val="007315A6"/>
    <w:rsid w:val="00731D0C"/>
    <w:rsid w:val="00735EB4"/>
    <w:rsid w:val="00745BC5"/>
    <w:rsid w:val="0075547D"/>
    <w:rsid w:val="00760C25"/>
    <w:rsid w:val="00764253"/>
    <w:rsid w:val="00765285"/>
    <w:rsid w:val="00766891"/>
    <w:rsid w:val="00772FCE"/>
    <w:rsid w:val="00774F2B"/>
    <w:rsid w:val="0077661B"/>
    <w:rsid w:val="007828CC"/>
    <w:rsid w:val="00783FB7"/>
    <w:rsid w:val="007B5DEB"/>
    <w:rsid w:val="007D2BE7"/>
    <w:rsid w:val="007E0264"/>
    <w:rsid w:val="007F0332"/>
    <w:rsid w:val="007F6435"/>
    <w:rsid w:val="00806205"/>
    <w:rsid w:val="00807650"/>
    <w:rsid w:val="00813AC4"/>
    <w:rsid w:val="00817797"/>
    <w:rsid w:val="008275E3"/>
    <w:rsid w:val="008461BA"/>
    <w:rsid w:val="008522D8"/>
    <w:rsid w:val="00853531"/>
    <w:rsid w:val="00865AAF"/>
    <w:rsid w:val="00876AF7"/>
    <w:rsid w:val="008801C7"/>
    <w:rsid w:val="0089771D"/>
    <w:rsid w:val="008A4FE0"/>
    <w:rsid w:val="008A6F59"/>
    <w:rsid w:val="008D0D49"/>
    <w:rsid w:val="008D367C"/>
    <w:rsid w:val="008D5D65"/>
    <w:rsid w:val="008E170E"/>
    <w:rsid w:val="008E40D9"/>
    <w:rsid w:val="008F792C"/>
    <w:rsid w:val="0090090A"/>
    <w:rsid w:val="0090193E"/>
    <w:rsid w:val="009075A4"/>
    <w:rsid w:val="00920C5C"/>
    <w:rsid w:val="009254C7"/>
    <w:rsid w:val="0093653F"/>
    <w:rsid w:val="00947D7E"/>
    <w:rsid w:val="009517AF"/>
    <w:rsid w:val="00957D7C"/>
    <w:rsid w:val="00957E5A"/>
    <w:rsid w:val="00965CEA"/>
    <w:rsid w:val="00967C29"/>
    <w:rsid w:val="009721B6"/>
    <w:rsid w:val="0098209A"/>
    <w:rsid w:val="00994C1F"/>
    <w:rsid w:val="00997732"/>
    <w:rsid w:val="009A245D"/>
    <w:rsid w:val="009A5CC3"/>
    <w:rsid w:val="009A6249"/>
    <w:rsid w:val="009B2137"/>
    <w:rsid w:val="009B4367"/>
    <w:rsid w:val="009B47A1"/>
    <w:rsid w:val="009B78FF"/>
    <w:rsid w:val="009D2DD0"/>
    <w:rsid w:val="009D32D8"/>
    <w:rsid w:val="009D3730"/>
    <w:rsid w:val="009D6115"/>
    <w:rsid w:val="009D63C7"/>
    <w:rsid w:val="009E4A8A"/>
    <w:rsid w:val="009F2D48"/>
    <w:rsid w:val="009F4647"/>
    <w:rsid w:val="009F4FB6"/>
    <w:rsid w:val="009F6104"/>
    <w:rsid w:val="009F727A"/>
    <w:rsid w:val="009F7B45"/>
    <w:rsid w:val="00A012FE"/>
    <w:rsid w:val="00A05EAB"/>
    <w:rsid w:val="00A20D9E"/>
    <w:rsid w:val="00A2181F"/>
    <w:rsid w:val="00A21CE0"/>
    <w:rsid w:val="00A23C12"/>
    <w:rsid w:val="00A326F2"/>
    <w:rsid w:val="00A33047"/>
    <w:rsid w:val="00A33529"/>
    <w:rsid w:val="00A37774"/>
    <w:rsid w:val="00A56146"/>
    <w:rsid w:val="00A6088B"/>
    <w:rsid w:val="00A675AF"/>
    <w:rsid w:val="00A74618"/>
    <w:rsid w:val="00A77480"/>
    <w:rsid w:val="00A77B7B"/>
    <w:rsid w:val="00A844C7"/>
    <w:rsid w:val="00A94F30"/>
    <w:rsid w:val="00A974AF"/>
    <w:rsid w:val="00AA1040"/>
    <w:rsid w:val="00AB7889"/>
    <w:rsid w:val="00AC411C"/>
    <w:rsid w:val="00AC78CF"/>
    <w:rsid w:val="00AD2D3C"/>
    <w:rsid w:val="00AF02E1"/>
    <w:rsid w:val="00AF184C"/>
    <w:rsid w:val="00AF7A82"/>
    <w:rsid w:val="00B009EB"/>
    <w:rsid w:val="00B02B74"/>
    <w:rsid w:val="00B05A33"/>
    <w:rsid w:val="00B11369"/>
    <w:rsid w:val="00B1702F"/>
    <w:rsid w:val="00B21E61"/>
    <w:rsid w:val="00B31494"/>
    <w:rsid w:val="00B44113"/>
    <w:rsid w:val="00B4450B"/>
    <w:rsid w:val="00B51FE8"/>
    <w:rsid w:val="00B5533B"/>
    <w:rsid w:val="00B6751D"/>
    <w:rsid w:val="00B72E3C"/>
    <w:rsid w:val="00B85F8F"/>
    <w:rsid w:val="00B869B7"/>
    <w:rsid w:val="00B91AB7"/>
    <w:rsid w:val="00B932DD"/>
    <w:rsid w:val="00BA06E5"/>
    <w:rsid w:val="00BA3EB4"/>
    <w:rsid w:val="00BA7867"/>
    <w:rsid w:val="00BB323A"/>
    <w:rsid w:val="00BB65E4"/>
    <w:rsid w:val="00BB6B58"/>
    <w:rsid w:val="00BC2D23"/>
    <w:rsid w:val="00BC329C"/>
    <w:rsid w:val="00BD17DF"/>
    <w:rsid w:val="00BD25A5"/>
    <w:rsid w:val="00BD2D8F"/>
    <w:rsid w:val="00BD3610"/>
    <w:rsid w:val="00BE048A"/>
    <w:rsid w:val="00BE14D0"/>
    <w:rsid w:val="00BF30EE"/>
    <w:rsid w:val="00BF6B67"/>
    <w:rsid w:val="00C00E88"/>
    <w:rsid w:val="00C041AA"/>
    <w:rsid w:val="00C16ABB"/>
    <w:rsid w:val="00C207EB"/>
    <w:rsid w:val="00C26B8C"/>
    <w:rsid w:val="00C3250E"/>
    <w:rsid w:val="00C3629C"/>
    <w:rsid w:val="00C40DE6"/>
    <w:rsid w:val="00C608C6"/>
    <w:rsid w:val="00C7603C"/>
    <w:rsid w:val="00C77373"/>
    <w:rsid w:val="00C8175E"/>
    <w:rsid w:val="00C915E2"/>
    <w:rsid w:val="00C93ED1"/>
    <w:rsid w:val="00CA41FE"/>
    <w:rsid w:val="00CA451B"/>
    <w:rsid w:val="00CB5D69"/>
    <w:rsid w:val="00CC2C1F"/>
    <w:rsid w:val="00CD3382"/>
    <w:rsid w:val="00CD43FB"/>
    <w:rsid w:val="00CD7F2C"/>
    <w:rsid w:val="00CF7507"/>
    <w:rsid w:val="00D077E4"/>
    <w:rsid w:val="00D34F0E"/>
    <w:rsid w:val="00D406D9"/>
    <w:rsid w:val="00D468C6"/>
    <w:rsid w:val="00D53607"/>
    <w:rsid w:val="00D67182"/>
    <w:rsid w:val="00D75BCC"/>
    <w:rsid w:val="00D95672"/>
    <w:rsid w:val="00DB0F70"/>
    <w:rsid w:val="00DD2F56"/>
    <w:rsid w:val="00DD735E"/>
    <w:rsid w:val="00DF72FD"/>
    <w:rsid w:val="00E05726"/>
    <w:rsid w:val="00E11073"/>
    <w:rsid w:val="00E15E87"/>
    <w:rsid w:val="00E2033F"/>
    <w:rsid w:val="00E26C8D"/>
    <w:rsid w:val="00E47558"/>
    <w:rsid w:val="00E64FF9"/>
    <w:rsid w:val="00E65B25"/>
    <w:rsid w:val="00E7108C"/>
    <w:rsid w:val="00E825B1"/>
    <w:rsid w:val="00E8684D"/>
    <w:rsid w:val="00E87128"/>
    <w:rsid w:val="00E9618C"/>
    <w:rsid w:val="00EA5D52"/>
    <w:rsid w:val="00EC0DB3"/>
    <w:rsid w:val="00EC20CA"/>
    <w:rsid w:val="00EC64E6"/>
    <w:rsid w:val="00ED3419"/>
    <w:rsid w:val="00EE5AE1"/>
    <w:rsid w:val="00EE6FA5"/>
    <w:rsid w:val="00EF1456"/>
    <w:rsid w:val="00EF637E"/>
    <w:rsid w:val="00EF78ED"/>
    <w:rsid w:val="00F02CB0"/>
    <w:rsid w:val="00F10591"/>
    <w:rsid w:val="00F15FF5"/>
    <w:rsid w:val="00F179EC"/>
    <w:rsid w:val="00F256EC"/>
    <w:rsid w:val="00F26D0C"/>
    <w:rsid w:val="00F325C4"/>
    <w:rsid w:val="00F35582"/>
    <w:rsid w:val="00F770C0"/>
    <w:rsid w:val="00F9067A"/>
    <w:rsid w:val="00F91EF5"/>
    <w:rsid w:val="00F955D3"/>
    <w:rsid w:val="00FE2577"/>
    <w:rsid w:val="00FE4C3F"/>
    <w:rsid w:val="00FE5DE5"/>
    <w:rsid w:val="00FF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15EF8A2"/>
  <w15:docId w15:val="{A65E2BC5-715D-4AD0-87FE-CE9F63931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/>
    <w:lsdException w:name="heading 2" w:uiPriority="3"/>
    <w:lsdException w:name="heading 3" w:uiPriority="9" w:qFormat="1"/>
    <w:lsdException w:name="heading 4" w:semiHidden="1" w:uiPriority="9" w:unhideWhenUsed="1" w:qFormat="1"/>
    <w:lsdException w:name="heading 5" w:semiHidden="1" w:uiPriority="3" w:unhideWhenUsed="1" w:qFormat="1"/>
    <w:lsdException w:name="heading 6" w:semiHidden="1" w:uiPriority="3" w:unhideWhenUsed="1" w:qFormat="1"/>
    <w:lsdException w:name="heading 7" w:semiHidden="1" w:uiPriority="3" w:unhideWhenUsed="1" w:qFormat="1"/>
    <w:lsdException w:name="heading 8" w:semiHidden="1" w:uiPriority="3" w:unhideWhenUsed="1" w:qFormat="1"/>
    <w:lsdException w:name="heading 9" w:semiHidden="1" w:uiPriority="3" w:unhideWhenUsed="1" w:qFormat="1"/>
    <w:lsdException w:name="index 1" w:semiHidden="1" w:uiPriority="11" w:unhideWhenUsed="1"/>
    <w:lsdException w:name="index 2" w:semiHidden="1" w:uiPriority="11" w:unhideWhenUsed="1"/>
    <w:lsdException w:name="index 3" w:semiHidden="1" w:uiPriority="11" w:unhideWhenUsed="1"/>
    <w:lsdException w:name="index 4" w:semiHidden="1" w:uiPriority="11" w:unhideWhenUsed="1"/>
    <w:lsdException w:name="index 5" w:semiHidden="1" w:uiPriority="11" w:unhideWhenUsed="1"/>
    <w:lsdException w:name="index 6" w:semiHidden="1" w:uiPriority="11" w:unhideWhenUsed="1"/>
    <w:lsdException w:name="index 7" w:semiHidden="1" w:uiPriority="11" w:unhideWhenUsed="1"/>
    <w:lsdException w:name="index 8" w:semiHidden="1" w:uiPriority="11" w:unhideWhenUsed="1"/>
    <w:lsdException w:name="index 9" w:semiHidden="1" w:uiPriority="11" w:unhideWhenUsed="1"/>
    <w:lsdException w:name="toc 1" w:semiHidden="1" w:uiPriority="10" w:unhideWhenUsed="1"/>
    <w:lsdException w:name="toc 2" w:semiHidden="1" w:uiPriority="10" w:unhideWhenUsed="1"/>
    <w:lsdException w:name="toc 3" w:semiHidden="1" w:uiPriority="10" w:unhideWhenUsed="1"/>
    <w:lsdException w:name="toc 4" w:semiHidden="1" w:uiPriority="10" w:unhideWhenUsed="1"/>
    <w:lsdException w:name="toc 5" w:semiHidden="1" w:uiPriority="10" w:unhideWhenUsed="1"/>
    <w:lsdException w:name="toc 6" w:semiHidden="1" w:uiPriority="10" w:unhideWhenUsed="1"/>
    <w:lsdException w:name="toc 7" w:semiHidden="1" w:uiPriority="10" w:unhideWhenUsed="1"/>
    <w:lsdException w:name="toc 8" w:semiHidden="1" w:uiPriority="10" w:unhideWhenUsed="1"/>
    <w:lsdException w:name="toc 9" w:semiHidden="1" w:uiPriority="10" w:unhideWhenUsed="1"/>
    <w:lsdException w:name="Normal Indent" w:semiHidden="1" w:unhideWhenUsed="1"/>
    <w:lsdException w:name="footnote text" w:semiHidden="1" w:uiPriority="1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11" w:unhideWhenUsed="1"/>
    <w:lsdException w:name="caption" w:uiPriority="5" w:qFormat="1"/>
    <w:lsdException w:name="table of figures" w:semiHidden="1" w:uiPriority="10" w:unhideWhenUsed="1"/>
    <w:lsdException w:name="envelope address" w:semiHidden="1" w:unhideWhenUsed="1"/>
    <w:lsdException w:name="envelope return" w:semiHidden="1" w:unhideWhenUsed="1"/>
    <w:lsdException w:name="footnote reference" w:semiHidden="1" w:uiPriority="1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7" w:unhideWhenUsed="1"/>
    <w:lsdException w:name="List Bullet" w:semiHidden="1" w:unhideWhenUsed="1"/>
    <w:lsdException w:name="List Number" w:semiHidden="1" w:unhideWhenUsed="1"/>
    <w:lsdException w:name="List 2" w:semiHidden="1" w:uiPriority="7" w:unhideWhenUsed="1"/>
    <w:lsdException w:name="List 3" w:semiHidden="1" w:uiPriority="7" w:unhideWhenUsed="1"/>
    <w:lsdException w:name="List 4" w:semiHidden="1" w:uiPriority="7" w:unhideWhenUsed="1"/>
    <w:lsdException w:name="List 5" w:semiHidden="1" w:uiPriority="7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1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4" w:unhideWhenUsed="1"/>
    <w:lsdException w:name="FollowedHyperlink" w:semiHidden="1" w:unhideWhenUsed="1"/>
    <w:lsdException w:name="Strong" w:uiPriority="1" w:qFormat="1"/>
    <w:lsdException w:name="Emphasis" w:uiPriority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 w:qFormat="1"/>
    <w:lsdException w:name="Quote" w:uiPriority="8" w:qFormat="1"/>
    <w:lsdException w:name="Intense Quote" w:uiPriority="8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8" w:qFormat="1"/>
    <w:lsdException w:name="Intense Emphasis" w:uiPriority="8" w:qFormat="1"/>
    <w:lsdException w:name="Subtle Reference" w:uiPriority="8" w:qFormat="1"/>
    <w:lsdException w:name="Intense Reference" w:uiPriority="8" w:qFormat="1"/>
    <w:lsdException w:name="Book Title" w:uiPriority="2" w:qFormat="1"/>
    <w:lsdException w:name="Bibliography" w:semiHidden="1" w:unhideWhenUsed="1"/>
    <w:lsdException w:name="TOC Heading" w:semiHidden="1" w:uiPriority="1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B07B9"/>
    <w:pPr>
      <w:tabs>
        <w:tab w:val="left" w:pos="4876"/>
      </w:tabs>
      <w:spacing w:after="240" w:line="240" w:lineRule="atLeast"/>
      <w:textboxTightWrap w:val="allLines"/>
    </w:pPr>
    <w:rPr>
      <w:color w:val="000000" w:themeColor="text1"/>
    </w:rPr>
  </w:style>
  <w:style w:type="paragraph" w:styleId="berschrift1">
    <w:name w:val="heading 1"/>
    <w:basedOn w:val="Standard"/>
    <w:next w:val="Standard"/>
    <w:link w:val="berschrift1Zchn"/>
    <w:uiPriority w:val="3"/>
    <w:rsid w:val="0025298B"/>
    <w:pPr>
      <w:keepNext/>
      <w:keepLines/>
      <w:spacing w:before="480" w:after="120"/>
      <w:outlineLvl w:val="0"/>
    </w:pPr>
    <w:rPr>
      <w:rFonts w:eastAsiaTheme="majorEastAsia" w:cs="Open Sans"/>
      <w:b/>
      <w:szCs w:val="32"/>
    </w:rPr>
  </w:style>
  <w:style w:type="paragraph" w:styleId="berschrift2">
    <w:name w:val="heading 2"/>
    <w:basedOn w:val="berschrift1"/>
    <w:next w:val="Standard"/>
    <w:link w:val="berschrift2Zchn"/>
    <w:uiPriority w:val="3"/>
    <w:rsid w:val="00F26D0C"/>
    <w:pPr>
      <w:numPr>
        <w:numId w:val="10"/>
      </w:numPr>
      <w:tabs>
        <w:tab w:val="clear" w:pos="4876"/>
        <w:tab w:val="left" w:pos="284"/>
      </w:tabs>
      <w:spacing w:before="0" w:after="60"/>
      <w:ind w:left="284" w:hanging="284"/>
      <w:outlineLvl w:val="1"/>
    </w:pPr>
    <w:rPr>
      <w:rFonts w:ascii="Open Sans Semibold" w:hAnsi="Open Sans Semibold" w:cs="Open Sans Semibold"/>
      <w:b w:val="0"/>
    </w:rPr>
  </w:style>
  <w:style w:type="paragraph" w:styleId="berschrift3">
    <w:name w:val="heading 3"/>
    <w:basedOn w:val="berschrift2"/>
    <w:next w:val="Standard"/>
    <w:link w:val="berschrift3Zchn"/>
    <w:uiPriority w:val="3"/>
    <w:qFormat/>
    <w:rsid w:val="00594D56"/>
    <w:pPr>
      <w:numPr>
        <w:numId w:val="0"/>
      </w:numPr>
      <w:outlineLvl w:val="2"/>
    </w:pPr>
    <w:rPr>
      <w:rFonts w:cs="Open Sans"/>
      <w:color w:val="808080" w:themeColor="background1" w:themeShade="80"/>
    </w:rPr>
  </w:style>
  <w:style w:type="paragraph" w:styleId="berschrift4">
    <w:name w:val="heading 4"/>
    <w:basedOn w:val="berschrift1"/>
    <w:next w:val="Standard"/>
    <w:link w:val="berschrift4Zchn"/>
    <w:uiPriority w:val="3"/>
    <w:unhideWhenUsed/>
    <w:qFormat/>
    <w:rsid w:val="00AF7A82"/>
    <w:pPr>
      <w:outlineLvl w:val="3"/>
    </w:pPr>
    <w:rPr>
      <w:sz w:val="26"/>
      <w:szCs w:val="26"/>
    </w:rPr>
  </w:style>
  <w:style w:type="paragraph" w:styleId="berschrift5">
    <w:name w:val="heading 5"/>
    <w:basedOn w:val="berschrift4"/>
    <w:next w:val="Standard"/>
    <w:link w:val="berschrift5Zchn"/>
    <w:uiPriority w:val="3"/>
    <w:unhideWhenUsed/>
    <w:qFormat/>
    <w:rsid w:val="00AF7A82"/>
    <w:pPr>
      <w:outlineLvl w:val="4"/>
    </w:pPr>
    <w:rPr>
      <w:rFonts w:ascii="Open Sans Semibold" w:hAnsi="Open Sans Semibold" w:cs="Open Sans Semibold"/>
      <w:b w:val="0"/>
    </w:rPr>
  </w:style>
  <w:style w:type="paragraph" w:styleId="berschrift6">
    <w:name w:val="heading 6"/>
    <w:basedOn w:val="berschrift4"/>
    <w:next w:val="Standard"/>
    <w:link w:val="berschrift6Zchn"/>
    <w:uiPriority w:val="3"/>
    <w:unhideWhenUsed/>
    <w:qFormat/>
    <w:rsid w:val="00AF7A82"/>
    <w:pPr>
      <w:outlineLvl w:val="5"/>
    </w:pPr>
    <w:rPr>
      <w:sz w:val="22"/>
      <w:szCs w:val="22"/>
    </w:rPr>
  </w:style>
  <w:style w:type="paragraph" w:styleId="berschrift7">
    <w:name w:val="heading 7"/>
    <w:basedOn w:val="berschrift6"/>
    <w:next w:val="Standard"/>
    <w:link w:val="berschrift7Zchn"/>
    <w:uiPriority w:val="3"/>
    <w:unhideWhenUsed/>
    <w:qFormat/>
    <w:rsid w:val="00AF7A82"/>
    <w:pPr>
      <w:outlineLvl w:val="6"/>
    </w:pPr>
    <w:rPr>
      <w:rFonts w:ascii="Open Sans Semibold" w:hAnsi="Open Sans Semibold" w:cs="Open Sans Semibold"/>
      <w:b w:val="0"/>
    </w:rPr>
  </w:style>
  <w:style w:type="paragraph" w:styleId="berschrift8">
    <w:name w:val="heading 8"/>
    <w:basedOn w:val="berschrift7"/>
    <w:next w:val="Standard"/>
    <w:link w:val="berschrift8Zchn"/>
    <w:uiPriority w:val="3"/>
    <w:unhideWhenUsed/>
    <w:qFormat/>
    <w:rsid w:val="00AF7A82"/>
    <w:pPr>
      <w:outlineLvl w:val="7"/>
    </w:pPr>
    <w:rPr>
      <w:b/>
      <w:sz w:val="18"/>
      <w:szCs w:val="18"/>
    </w:rPr>
  </w:style>
  <w:style w:type="paragraph" w:styleId="berschrift9">
    <w:name w:val="heading 9"/>
    <w:basedOn w:val="berschrift8"/>
    <w:next w:val="Standard"/>
    <w:link w:val="berschrift9Zchn"/>
    <w:uiPriority w:val="3"/>
    <w:unhideWhenUsed/>
    <w:qFormat/>
    <w:rsid w:val="00AF7A82"/>
    <w:pPr>
      <w:outlineLvl w:val="8"/>
    </w:pPr>
    <w:rPr>
      <w:b w:val="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B6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F1280"/>
    <w:rPr>
      <w:rFonts w:ascii="Segoe UI" w:hAnsi="Segoe UI" w:cs="Segoe UI"/>
      <w:color w:val="000000" w:themeColor="text1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3"/>
    <w:rsid w:val="0025298B"/>
    <w:rPr>
      <w:rFonts w:eastAsiaTheme="majorEastAsia" w:cs="Open Sans"/>
      <w:b/>
      <w:color w:val="000000" w:themeColor="text1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3"/>
    <w:rsid w:val="00F26D0C"/>
    <w:rPr>
      <w:rFonts w:ascii="Open Sans Semibold" w:eastAsiaTheme="majorEastAsia" w:hAnsi="Open Sans Semibold" w:cs="Open Sans Semibold"/>
      <w:color w:val="000000" w:themeColor="text1"/>
      <w:szCs w:val="32"/>
    </w:rPr>
  </w:style>
  <w:style w:type="character" w:customStyle="1" w:styleId="Kursiv">
    <w:name w:val="Kursiv"/>
    <w:basedOn w:val="Absatz-Standardschriftart"/>
    <w:uiPriority w:val="1"/>
    <w:qFormat/>
    <w:rsid w:val="00670891"/>
    <w:rPr>
      <w:i/>
    </w:rPr>
  </w:style>
  <w:style w:type="paragraph" w:customStyle="1" w:styleId="1TUDabsendendeStruktureinheit">
    <w:name w:val="1_TUD_absendende Struktureinheit"/>
    <w:basedOn w:val="Standard"/>
    <w:link w:val="1TUDabsendendeStruktureinheitZchn"/>
    <w:uiPriority w:val="6"/>
    <w:qFormat/>
    <w:rsid w:val="006906B3"/>
    <w:pPr>
      <w:spacing w:after="0"/>
    </w:pPr>
    <w:rPr>
      <w:rFonts w:ascii="Open Sans Semibold" w:hAnsi="Open Sans Semibold" w:cs="Open Sans Semibold"/>
      <w:noProof/>
      <w:color w:val="727277"/>
      <w:sz w:val="18"/>
      <w:szCs w:val="18"/>
      <w:lang w:eastAsia="de-DE"/>
    </w:rPr>
  </w:style>
  <w:style w:type="table" w:styleId="Tabellenraster">
    <w:name w:val="Table Grid"/>
    <w:basedOn w:val="NormaleTabelle"/>
    <w:uiPriority w:val="39"/>
    <w:rsid w:val="00DF72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TUDAdressfeldTUD">
    <w:name w:val="2_TUD_Adressfeld_TUD"/>
    <w:basedOn w:val="Standard"/>
    <w:link w:val="2TUDAdressfeldTUDZchn"/>
    <w:uiPriority w:val="6"/>
    <w:qFormat/>
    <w:rsid w:val="006906B3"/>
    <w:pPr>
      <w:spacing w:before="600" w:after="480"/>
    </w:pPr>
    <w:rPr>
      <w:color w:val="727277"/>
      <w:sz w:val="14"/>
      <w:szCs w:val="14"/>
    </w:rPr>
  </w:style>
  <w:style w:type="paragraph" w:customStyle="1" w:styleId="3TUDAdressfeldAnschrift">
    <w:name w:val="3_TUD_Adressfeld_Anschrift"/>
    <w:basedOn w:val="Standard"/>
    <w:link w:val="3TUDAdressfeldAnschriftZchn"/>
    <w:uiPriority w:val="6"/>
    <w:qFormat/>
    <w:rsid w:val="00414B63"/>
    <w:pPr>
      <w:contextualSpacing/>
    </w:pPr>
    <w:rPr>
      <w:sz w:val="18"/>
      <w:szCs w:val="18"/>
    </w:rPr>
  </w:style>
  <w:style w:type="character" w:customStyle="1" w:styleId="2TUDAdressfeldTUDZchn">
    <w:name w:val="2_TUD_Adressfeld_TUD Zchn"/>
    <w:basedOn w:val="Absatz-Standardschriftart"/>
    <w:link w:val="2TUDAdressfeldTUD"/>
    <w:uiPriority w:val="6"/>
    <w:rsid w:val="006906B3"/>
    <w:rPr>
      <w:color w:val="727277"/>
      <w:sz w:val="14"/>
      <w:szCs w:val="14"/>
    </w:rPr>
  </w:style>
  <w:style w:type="paragraph" w:customStyle="1" w:styleId="4TUDKontaktangaben">
    <w:name w:val="4_TUD_Kontaktangaben"/>
    <w:basedOn w:val="2TUDAdressfeldTUD"/>
    <w:link w:val="4TUDKontaktangabenZchn"/>
    <w:uiPriority w:val="6"/>
    <w:qFormat/>
    <w:rsid w:val="008D367C"/>
    <w:pPr>
      <w:tabs>
        <w:tab w:val="clear" w:pos="4876"/>
        <w:tab w:val="left" w:pos="993"/>
      </w:tabs>
      <w:spacing w:before="400" w:after="240"/>
      <w:contextualSpacing/>
    </w:pPr>
  </w:style>
  <w:style w:type="character" w:customStyle="1" w:styleId="3TUDAdressfeldAnschriftZchn">
    <w:name w:val="3_TUD_Adressfeld_Anschrift Zchn"/>
    <w:basedOn w:val="2TUDAdressfeldTUDZchn"/>
    <w:link w:val="3TUDAdressfeldAnschrift"/>
    <w:uiPriority w:val="6"/>
    <w:rsid w:val="00414B63"/>
    <w:rPr>
      <w:color w:val="000000" w:themeColor="text1"/>
      <w:sz w:val="18"/>
      <w:szCs w:val="18"/>
    </w:rPr>
  </w:style>
  <w:style w:type="character" w:styleId="Fett">
    <w:name w:val="Strong"/>
    <w:basedOn w:val="Absatz-Standardschriftart"/>
    <w:uiPriority w:val="1"/>
    <w:qFormat/>
    <w:rsid w:val="00D34F0E"/>
    <w:rPr>
      <w:b/>
      <w:bCs/>
    </w:rPr>
  </w:style>
  <w:style w:type="paragraph" w:styleId="Kopfzeile">
    <w:name w:val="header"/>
    <w:basedOn w:val="Standard"/>
    <w:link w:val="KopfzeileZchn"/>
    <w:uiPriority w:val="13"/>
    <w:semiHidden/>
    <w:rsid w:val="00702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13"/>
    <w:semiHidden/>
    <w:rsid w:val="005F1280"/>
    <w:rPr>
      <w:color w:val="000000" w:themeColor="text1"/>
    </w:rPr>
  </w:style>
  <w:style w:type="paragraph" w:styleId="Fuzeile">
    <w:name w:val="footer"/>
    <w:basedOn w:val="Standard"/>
    <w:link w:val="FuzeileZchn"/>
    <w:uiPriority w:val="99"/>
    <w:rsid w:val="00CA451B"/>
    <w:pPr>
      <w:spacing w:before="240" w:after="60" w:line="240" w:lineRule="auto"/>
      <w:contextualSpacing/>
      <w:jc w:val="right"/>
    </w:pPr>
    <w:rPr>
      <w:color w:val="727277"/>
      <w:sz w:val="14"/>
      <w:szCs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CA451B"/>
    <w:rPr>
      <w:color w:val="727277"/>
      <w:sz w:val="14"/>
      <w:szCs w:val="14"/>
    </w:rPr>
  </w:style>
  <w:style w:type="character" w:customStyle="1" w:styleId="4TUDKontaktangabenZchn">
    <w:name w:val="4_TUD_Kontaktangaben Zchn"/>
    <w:basedOn w:val="2TUDAdressfeldTUDZchn"/>
    <w:link w:val="4TUDKontaktangaben"/>
    <w:uiPriority w:val="6"/>
    <w:rsid w:val="008D367C"/>
    <w:rPr>
      <w:color w:val="727277"/>
      <w:sz w:val="14"/>
      <w:szCs w:val="14"/>
    </w:rPr>
  </w:style>
  <w:style w:type="character" w:customStyle="1" w:styleId="1TUDabsendendeStruktureinheitZchn">
    <w:name w:val="1_TUD_absendende Struktureinheit Zchn"/>
    <w:basedOn w:val="Absatz-Standardschriftart"/>
    <w:link w:val="1TUDabsendendeStruktureinheit"/>
    <w:uiPriority w:val="6"/>
    <w:rsid w:val="006906B3"/>
    <w:rPr>
      <w:rFonts w:ascii="Open Sans Semibold" w:hAnsi="Open Sans Semibold" w:cs="Open Sans Semibold"/>
      <w:noProof/>
      <w:color w:val="727277"/>
      <w:sz w:val="18"/>
      <w:szCs w:val="18"/>
      <w:lang w:eastAsia="de-DE"/>
    </w:rPr>
  </w:style>
  <w:style w:type="paragraph" w:styleId="Beschriftung">
    <w:name w:val="caption"/>
    <w:basedOn w:val="Standard"/>
    <w:next w:val="Standard"/>
    <w:uiPriority w:val="5"/>
    <w:qFormat/>
    <w:rsid w:val="006906B3"/>
    <w:pPr>
      <w:spacing w:after="200" w:line="240" w:lineRule="auto"/>
    </w:pPr>
    <w:rPr>
      <w:i/>
      <w:iCs/>
      <w:color w:val="727277"/>
      <w:sz w:val="18"/>
      <w:szCs w:val="18"/>
    </w:rPr>
  </w:style>
  <w:style w:type="character" w:customStyle="1" w:styleId="berschrift3Zchn">
    <w:name w:val="Überschrift 3 Zchn"/>
    <w:basedOn w:val="Absatz-Standardschriftart"/>
    <w:link w:val="berschrift3"/>
    <w:uiPriority w:val="3"/>
    <w:rsid w:val="00462235"/>
    <w:rPr>
      <w:rFonts w:ascii="Open Sans Semibold" w:eastAsiaTheme="majorEastAsia" w:hAnsi="Open Sans Semibold" w:cs="Open Sans"/>
      <w:color w:val="808080" w:themeColor="background1" w:themeShade="80"/>
      <w:szCs w:val="32"/>
    </w:rPr>
  </w:style>
  <w:style w:type="character" w:customStyle="1" w:styleId="berschrift4Zchn">
    <w:name w:val="Überschrift 4 Zchn"/>
    <w:basedOn w:val="Absatz-Standardschriftart"/>
    <w:link w:val="berschrift4"/>
    <w:uiPriority w:val="3"/>
    <w:rsid w:val="00AF7A82"/>
    <w:rPr>
      <w:rFonts w:eastAsiaTheme="majorEastAsia" w:cs="Open Sans"/>
      <w:b/>
      <w:color w:val="000000" w:themeColor="text1"/>
      <w:sz w:val="26"/>
      <w:szCs w:val="26"/>
    </w:rPr>
  </w:style>
  <w:style w:type="table" w:customStyle="1" w:styleId="EinfacheTabelle21">
    <w:name w:val="Einfache Tabelle 21"/>
    <w:basedOn w:val="NormaleTabelle"/>
    <w:uiPriority w:val="42"/>
    <w:rsid w:val="00A21CE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5TUDBetreffzeile">
    <w:name w:val="5_TUD_Betreffzeile"/>
    <w:basedOn w:val="Standard"/>
    <w:uiPriority w:val="6"/>
    <w:qFormat/>
    <w:rsid w:val="008D367C"/>
    <w:pPr>
      <w:spacing w:before="480"/>
      <w:outlineLvl w:val="0"/>
    </w:pPr>
    <w:rPr>
      <w:b/>
    </w:rPr>
  </w:style>
  <w:style w:type="character" w:styleId="Hyperlink">
    <w:name w:val="Hyperlink"/>
    <w:basedOn w:val="Absatz-Standardschriftart"/>
    <w:uiPriority w:val="4"/>
    <w:unhideWhenUsed/>
    <w:rsid w:val="00E65B25"/>
    <w:rPr>
      <w:b w:val="0"/>
      <w:color w:val="0069B4" w:themeColor="accent2"/>
      <w:u w:val="none"/>
    </w:rPr>
  </w:style>
  <w:style w:type="paragraph" w:customStyle="1" w:styleId="Bild">
    <w:name w:val="Bild"/>
    <w:basedOn w:val="4TUDKontaktangaben"/>
    <w:uiPriority w:val="5"/>
    <w:qFormat/>
    <w:rsid w:val="00B44113"/>
    <w:pPr>
      <w:spacing w:before="120" w:after="60"/>
      <w:contextualSpacing w:val="0"/>
    </w:pPr>
    <w:rPr>
      <w:sz w:val="18"/>
    </w:rPr>
  </w:style>
  <w:style w:type="paragraph" w:customStyle="1" w:styleId="TUDKontaktFubereichStandard">
    <w:name w:val="TUD_Kontakt_Fußbereich Standard"/>
    <w:basedOn w:val="Standard"/>
    <w:uiPriority w:val="6"/>
    <w:qFormat/>
    <w:rsid w:val="006906B3"/>
    <w:pPr>
      <w:framePr w:wrap="around" w:vAnchor="page" w:hAnchor="margin" w:y="14573"/>
      <w:spacing w:after="0" w:line="160" w:lineRule="exact"/>
      <w:suppressOverlap/>
    </w:pPr>
    <w:rPr>
      <w:color w:val="727277"/>
      <w:spacing w:val="4"/>
      <w:sz w:val="12"/>
    </w:rPr>
  </w:style>
  <w:style w:type="paragraph" w:customStyle="1" w:styleId="TUDKontaktFussbereichberschriftH2">
    <w:name w:val="TUD_Kontakt_Fussbereich_Überschrift_H2"/>
    <w:basedOn w:val="TUDKontaktFubereichStandard"/>
    <w:uiPriority w:val="6"/>
    <w:qFormat/>
    <w:rsid w:val="006906B3"/>
    <w:pPr>
      <w:framePr w:wrap="auto" w:vAnchor="margin" w:hAnchor="text" w:yAlign="inline"/>
      <w:spacing w:line="240" w:lineRule="auto"/>
      <w:suppressOverlap w:val="0"/>
    </w:pPr>
    <w:rPr>
      <w:rFonts w:ascii="Open Sans Semibold" w:hAnsi="Open Sans Semibold" w:cs="Open Sans Semibold"/>
    </w:rPr>
  </w:style>
  <w:style w:type="paragraph" w:customStyle="1" w:styleId="TUDKontaktberschrift">
    <w:name w:val="TUD_Kontakt_Überschrift"/>
    <w:basedOn w:val="Fuzeile"/>
    <w:uiPriority w:val="6"/>
    <w:qFormat/>
    <w:rsid w:val="000B2C73"/>
    <w:pPr>
      <w:spacing w:after="0"/>
      <w:outlineLvl w:val="1"/>
    </w:pPr>
    <w:rPr>
      <w:b/>
    </w:rPr>
  </w:style>
  <w:style w:type="character" w:styleId="BesuchterLink">
    <w:name w:val="FollowedHyperlink"/>
    <w:basedOn w:val="Absatz-Standardschriftart"/>
    <w:uiPriority w:val="4"/>
    <w:semiHidden/>
    <w:unhideWhenUsed/>
    <w:rsid w:val="002E7CAC"/>
    <w:rPr>
      <w:color w:val="009FE3" w:themeColor="followedHyperlink"/>
      <w:u w:val="single"/>
    </w:rPr>
  </w:style>
  <w:style w:type="paragraph" w:customStyle="1" w:styleId="TUDKontaktFussbereichH1">
    <w:name w:val="TUD_Kontakt_Fussbereich_H1"/>
    <w:basedOn w:val="TUDKontaktFussbereichberschriftH2"/>
    <w:uiPriority w:val="6"/>
    <w:qFormat/>
    <w:rsid w:val="00204169"/>
    <w:rPr>
      <w:i/>
      <w:color w:val="FFFFFF" w:themeColor="background1"/>
    </w:rPr>
  </w:style>
  <w:style w:type="character" w:customStyle="1" w:styleId="berschrift5Zchn">
    <w:name w:val="Überschrift 5 Zchn"/>
    <w:basedOn w:val="Absatz-Standardschriftart"/>
    <w:link w:val="berschrift5"/>
    <w:uiPriority w:val="3"/>
    <w:rsid w:val="00AF7A82"/>
    <w:rPr>
      <w:rFonts w:ascii="Open Sans Semibold" w:eastAsiaTheme="majorEastAsia" w:hAnsi="Open Sans Semibold" w:cs="Open Sans Semibold"/>
      <w:color w:val="000000" w:themeColor="text1"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3"/>
    <w:rsid w:val="00AF7A82"/>
    <w:rPr>
      <w:rFonts w:eastAsiaTheme="majorEastAsia" w:cs="Open Sans"/>
      <w:b/>
      <w:color w:val="000000" w:themeColor="text1"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3"/>
    <w:rsid w:val="00AF7A82"/>
    <w:rPr>
      <w:rFonts w:ascii="Open Sans Semibold" w:eastAsiaTheme="majorEastAsia" w:hAnsi="Open Sans Semibold" w:cs="Open Sans Semibold"/>
      <w:color w:val="000000" w:themeColor="text1"/>
      <w:sz w:val="22"/>
      <w:szCs w:val="22"/>
    </w:rPr>
  </w:style>
  <w:style w:type="character" w:customStyle="1" w:styleId="berschrift8Zchn">
    <w:name w:val="Überschrift 8 Zchn"/>
    <w:basedOn w:val="Absatz-Standardschriftart"/>
    <w:link w:val="berschrift8"/>
    <w:uiPriority w:val="3"/>
    <w:rsid w:val="00AF7A82"/>
    <w:rPr>
      <w:rFonts w:eastAsiaTheme="majorEastAsia" w:cs="Open Sans"/>
      <w:b/>
      <w:color w:val="000000" w:themeColor="text1"/>
      <w:sz w:val="18"/>
      <w:szCs w:val="18"/>
    </w:rPr>
  </w:style>
  <w:style w:type="character" w:customStyle="1" w:styleId="berschrift9Zchn">
    <w:name w:val="Überschrift 9 Zchn"/>
    <w:basedOn w:val="Absatz-Standardschriftart"/>
    <w:link w:val="berschrift9"/>
    <w:uiPriority w:val="3"/>
    <w:rsid w:val="00AF7A82"/>
    <w:rPr>
      <w:rFonts w:ascii="Open Sans Semibold" w:eastAsiaTheme="majorEastAsia" w:hAnsi="Open Sans Semibold" w:cs="Open Sans Semibold"/>
      <w:color w:val="000000" w:themeColor="text1"/>
      <w:sz w:val="18"/>
      <w:szCs w:val="18"/>
    </w:rPr>
  </w:style>
  <w:style w:type="character" w:customStyle="1" w:styleId="Farbe">
    <w:name w:val="Farbe"/>
    <w:basedOn w:val="Absatz-Standardschriftart"/>
    <w:uiPriority w:val="1"/>
    <w:qFormat/>
    <w:rsid w:val="00D53607"/>
    <w:rPr>
      <w:color w:val="FF0000"/>
    </w:rPr>
  </w:style>
  <w:style w:type="character" w:styleId="Hervorhebung">
    <w:name w:val="Emphasis"/>
    <w:basedOn w:val="Absatz-Standardschriftart"/>
    <w:uiPriority w:val="1"/>
    <w:qFormat/>
    <w:rsid w:val="00731D0C"/>
    <w:rPr>
      <w:i/>
      <w:i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51FE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51FE8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51FE8"/>
    <w:rPr>
      <w:color w:val="000000" w:themeColor="text1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51FE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51FE8"/>
    <w:rPr>
      <w:b/>
      <w:bCs/>
      <w:color w:val="000000" w:themeColor="text1"/>
    </w:rPr>
  </w:style>
  <w:style w:type="character" w:customStyle="1" w:styleId="PiktogrammeTUD">
    <w:name w:val="Piktogramme_TUD"/>
    <w:basedOn w:val="Absatz-Standardschriftart"/>
    <w:uiPriority w:val="1"/>
    <w:rsid w:val="00B44113"/>
    <w:rPr>
      <w:rFonts w:ascii="TUD-Iconfont Light" w:hAnsi="TUD-Iconfont Light"/>
      <w:color w:val="0069B4" w:themeColor="accent2"/>
    </w:rPr>
  </w:style>
  <w:style w:type="paragraph" w:customStyle="1" w:styleId="FubereichStandard">
    <w:name w:val="Fußbereich Standard"/>
    <w:basedOn w:val="Standard"/>
    <w:uiPriority w:val="4"/>
    <w:qFormat/>
    <w:rsid w:val="00060CED"/>
    <w:pPr>
      <w:framePr w:hSpace="142" w:wrap="around" w:vAnchor="page" w:hAnchor="margin" w:y="14176"/>
      <w:tabs>
        <w:tab w:val="clear" w:pos="4876"/>
      </w:tabs>
      <w:spacing w:after="0" w:line="160" w:lineRule="exact"/>
      <w:suppressOverlap/>
      <w:textboxTightWrap w:val="none"/>
    </w:pPr>
    <w:rPr>
      <w:color w:val="FFFFFF" w:themeColor="background2"/>
      <w:spacing w:val="4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tero\AppData\Local\Temp\Temp3_2022-02_Brief_allg_word.zip\2022.02_Brief_TUD_dt_extern.dotx" TargetMode="External"/></Relationships>
</file>

<file path=word/theme/theme1.xml><?xml version="1.0" encoding="utf-8"?>
<a:theme xmlns:a="http://schemas.openxmlformats.org/drawingml/2006/main" name="Office">
  <a:themeElements>
    <a:clrScheme name="TUD_2021-08_grün">
      <a:dk1>
        <a:srgbClr val="000000"/>
      </a:dk1>
      <a:lt1>
        <a:sysClr val="window" lastClr="FFFFFF"/>
      </a:lt1>
      <a:dk2>
        <a:srgbClr val="727277"/>
      </a:dk2>
      <a:lt2>
        <a:srgbClr val="FFFFFF"/>
      </a:lt2>
      <a:accent1>
        <a:srgbClr val="00305D"/>
      </a:accent1>
      <a:accent2>
        <a:srgbClr val="0069B4"/>
      </a:accent2>
      <a:accent3>
        <a:srgbClr val="009FE3"/>
      </a:accent3>
      <a:accent4>
        <a:srgbClr val="008244"/>
      </a:accent4>
      <a:accent5>
        <a:srgbClr val="65B32E"/>
      </a:accent5>
      <a:accent6>
        <a:srgbClr val="94C356"/>
      </a:accent6>
      <a:hlink>
        <a:srgbClr val="0069B4"/>
      </a:hlink>
      <a:folHlink>
        <a:srgbClr val="009FE3"/>
      </a:folHlink>
    </a:clrScheme>
    <a:fontScheme name="TUD_Open Sans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:configuration xmlns:c="http://ns.axespdf.com/word/configuration">
  <c:group id="Styles"/>
  <c:group id="Content">
    <c:group id="1">
      <c:property id="RoleID" type="string">FigureArtifact</c:property>
    </c:group>
    <c:group id="4">
      <c:property id="RoleID" type="string">FigureArtifact</c:property>
    </c:group>
    <c:group id="3">
      <c:property id="RoleID" type="string">FigureArtifact</c:property>
    </c:group>
    <c:group id="2">
      <c:property id="RoleID" type="string">FigureArtifact</c:property>
    </c:group>
  </c:group>
</c:configuration>
</file>

<file path=customXml/itemProps1.xml><?xml version="1.0" encoding="utf-8"?>
<ds:datastoreItem xmlns:ds="http://schemas.openxmlformats.org/officeDocument/2006/customXml" ds:itemID="{C0977C8D-1573-49E9-B250-41FCD01AB0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051153-C228-47C9-A217-6378CA2F56ED}">
  <ds:schemaRefs>
    <ds:schemaRef ds:uri="http://ns.axespdf.com/word/configur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2022.02_Brief_TUD_dt_extern.dotx</Template>
  <TotalTime>0</TotalTime>
  <Pages>1</Pages>
  <Words>71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TUD-Brief-Vorlage_deutsch_nicht bfrei</vt:lpstr>
    </vt:vector>
  </TitlesOfParts>
  <Manager>cd@tu-dresden.de</Manager>
  <Company>TU Dresden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TUD-Brief-Vorlage_deutsch_nicht bfrei</dc:title>
  <dc:subject>Briefvorlage</dc:subject>
  <dc:creator>Sotero</dc:creator>
  <cp:lastModifiedBy>Helsch, Alexander</cp:lastModifiedBy>
  <cp:revision>9</cp:revision>
  <cp:lastPrinted>2022-12-20T06:53:00Z</cp:lastPrinted>
  <dcterms:created xsi:type="dcterms:W3CDTF">2022-11-09T15:41:00Z</dcterms:created>
  <dcterms:modified xsi:type="dcterms:W3CDTF">2026-03-30T15:20:00Z</dcterms:modified>
  <cp:category>Vorlage</cp:category>
</cp:coreProperties>
</file>